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993" w:type="pct"/>
        <w:tblLook w:val="04A0" w:firstRow="1" w:lastRow="0" w:firstColumn="1" w:lastColumn="0" w:noHBand="0" w:noVBand="1"/>
      </w:tblPr>
      <w:tblGrid>
        <w:gridCol w:w="9057"/>
      </w:tblGrid>
      <w:tr w:rsidR="00B90428" w:rsidRPr="00B90428" w14:paraId="0A637F00" w14:textId="77777777" w:rsidTr="00995A3B">
        <w:trPr>
          <w:trHeight w:val="3075"/>
        </w:trPr>
        <w:tc>
          <w:tcPr>
            <w:tcW w:w="5000" w:type="pct"/>
            <w:vAlign w:val="center"/>
          </w:tcPr>
          <w:sdt>
            <w:sdtPr>
              <w:rPr>
                <w:rFonts w:ascii="Times New Roman" w:hAnsi="Times New Roman"/>
                <w:b/>
                <w:bCs/>
                <w:noProof/>
                <w:sz w:val="30"/>
                <w:szCs w:val="34"/>
                <w:lang w:bidi="ar-SA"/>
              </w:rPr>
              <w:id w:val="-75364520"/>
              <w:lock w:val="contentLocked"/>
              <w:picture/>
            </w:sdtPr>
            <w:sdtContent>
              <w:p w14:paraId="758C6C5B" w14:textId="77777777"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drawing>
                    <wp:inline distT="0" distB="0" distL="0" distR="0" wp14:anchorId="6EA2C055" wp14:editId="74B95EA8">
                      <wp:extent cx="1126630" cy="1080000"/>
                      <wp:effectExtent l="0" t="0" r="0" b="6350"/>
                      <wp:docPr id="2" name="Picture 2" descr="E:\TarheGhalam\logo\لوگو\alzah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heGhalam\logo\لوگو\alzahra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6630" cy="1080000"/>
                              </a:xfrm>
                              <a:prstGeom prst="rect">
                                <a:avLst/>
                              </a:prstGeom>
                              <a:noFill/>
                              <a:ln>
                                <a:noFill/>
                              </a:ln>
                            </pic:spPr>
                          </pic:pic>
                        </a:graphicData>
                      </a:graphic>
                    </wp:inline>
                  </w:drawing>
                </w:r>
              </w:p>
            </w:sdtContent>
          </w:sdt>
          <w:p w14:paraId="2725C989" w14:textId="77777777"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Département of ........</w:t>
            </w:r>
          </w:p>
          <w:p w14:paraId="6FB14497" w14:textId="77777777" w:rsidR="00B90428" w:rsidRPr="00B90428" w:rsidRDefault="00000000" w:rsidP="00B90428">
            <w:pPr>
              <w:spacing w:line="240" w:lineRule="auto"/>
              <w:jc w:val="center"/>
              <w:rPr>
                <w:rFonts w:ascii="Times New Roman" w:hAnsi="Times New Roman"/>
                <w:b/>
                <w:bCs/>
                <w:noProof/>
                <w:sz w:val="30"/>
                <w:szCs w:val="34"/>
                <w:lang w:bidi="ar-SA"/>
              </w:rPr>
            </w:pPr>
            <w:sdt>
              <w:sdtPr>
                <w:rPr>
                  <w:rFonts w:ascii="Times New Roman" w:hAnsi="Times New Roman"/>
                  <w:b/>
                  <w:bCs/>
                  <w:noProof/>
                  <w:sz w:val="30"/>
                  <w:szCs w:val="34"/>
                  <w:lang w:bidi="ar-SA"/>
                </w:rPr>
                <w:id w:val="366810423"/>
                <w:lock w:val="contentLocked"/>
              </w:sdtPr>
              <w:sdtContent>
                <w:r w:rsidR="00B90428" w:rsidRPr="00B90428">
                  <w:rPr>
                    <w:rFonts w:ascii="Times New Roman" w:hAnsi="Times New Roman"/>
                    <w:b/>
                    <w:bCs/>
                    <w:noProof/>
                    <w:sz w:val="30"/>
                    <w:szCs w:val="34"/>
                    <w:lang w:bidi="ar-SA"/>
                  </w:rPr>
                  <w:t>Faculté des Lettres</w:t>
                </w:r>
              </w:sdtContent>
            </w:sdt>
          </w:p>
          <w:p w14:paraId="7EA13B0E" w14:textId="77777777" w:rsidR="00B90428" w:rsidRPr="00B90428" w:rsidRDefault="00B90428" w:rsidP="00B90428">
            <w:pPr>
              <w:spacing w:line="240" w:lineRule="auto"/>
              <w:jc w:val="center"/>
              <w:rPr>
                <w:rFonts w:ascii="Times New Roman" w:hAnsi="Times New Roman"/>
                <w:b/>
                <w:bCs/>
                <w:noProof/>
                <w:sz w:val="30"/>
                <w:szCs w:val="34"/>
                <w:rtl/>
                <w:lang w:bidi="ar-SA"/>
              </w:rPr>
            </w:pPr>
            <w:r w:rsidRPr="00B90428">
              <w:rPr>
                <w:rFonts w:ascii="Times New Roman" w:hAnsi="Times New Roman"/>
                <w:b/>
                <w:bCs/>
                <w:noProof/>
                <w:sz w:val="30"/>
                <w:szCs w:val="34"/>
                <w:lang w:bidi="ar-SA"/>
              </w:rPr>
              <w:t>Université Alzahra</w:t>
            </w:r>
          </w:p>
        </w:tc>
      </w:tr>
      <w:tr w:rsidR="00B90428" w:rsidRPr="00B90428" w14:paraId="6EE645CA" w14:textId="77777777" w:rsidTr="00995A3B">
        <w:trPr>
          <w:trHeight w:val="1531"/>
        </w:trPr>
        <w:tc>
          <w:tcPr>
            <w:tcW w:w="5000" w:type="pct"/>
            <w:vAlign w:val="center"/>
          </w:tcPr>
          <w:p w14:paraId="260BE0AB" w14:textId="77777777"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 xml:space="preserve">Mémoire de Master / Thèse de doctorat </w:t>
            </w:r>
          </w:p>
          <w:p w14:paraId="30B6C668" w14:textId="77777777"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Discipline…………. Spécialité………..</w:t>
            </w:r>
          </w:p>
        </w:tc>
      </w:tr>
      <w:tr w:rsidR="00B90428" w:rsidRPr="00B90428" w14:paraId="7F12A739" w14:textId="77777777" w:rsidTr="00995A3B">
        <w:trPr>
          <w:trHeight w:val="2984"/>
        </w:trPr>
        <w:tc>
          <w:tcPr>
            <w:tcW w:w="5000" w:type="pct"/>
            <w:vAlign w:val="center"/>
          </w:tcPr>
          <w:sdt>
            <w:sdtPr>
              <w:rPr>
                <w:rFonts w:ascii="Times New Roman" w:hAnsi="Times New Roman"/>
                <w:b/>
                <w:bCs/>
                <w:noProof/>
                <w:sz w:val="30"/>
                <w:szCs w:val="34"/>
                <w:lang w:bidi="ar-SA"/>
              </w:rPr>
              <w:id w:val="446351418"/>
              <w:lock w:val="contentLocked"/>
            </w:sdtPr>
            <w:sdtContent>
              <w:p w14:paraId="13105790" w14:textId="77777777"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Titre</w:t>
                </w:r>
              </w:p>
            </w:sdtContent>
          </w:sdt>
          <w:p w14:paraId="74FBE87B" w14:textId="77777777" w:rsidR="00B90428" w:rsidRPr="00B90428" w:rsidRDefault="00B90428" w:rsidP="00B90428">
            <w:pPr>
              <w:spacing w:line="240" w:lineRule="auto"/>
              <w:jc w:val="center"/>
              <w:rPr>
                <w:rFonts w:ascii="Times New Roman" w:hAnsi="Times New Roman"/>
                <w:b/>
                <w:bCs/>
                <w:noProof/>
                <w:sz w:val="30"/>
                <w:szCs w:val="34"/>
                <w:rtl/>
                <w:lang w:bidi="ar-SA"/>
              </w:rPr>
            </w:pPr>
            <w:r w:rsidRPr="00B90428">
              <w:rPr>
                <w:rFonts w:ascii="Times New Roman" w:hAnsi="Times New Roman"/>
                <w:b/>
                <w:bCs/>
                <w:noProof/>
                <w:sz w:val="30"/>
                <w:szCs w:val="34"/>
                <w:lang w:bidi="ar-SA"/>
              </w:rPr>
              <w:t>Type Your Thesis/ Dissertation Title Here</w:t>
            </w:r>
          </w:p>
        </w:tc>
      </w:tr>
      <w:tr w:rsidR="00B90428" w:rsidRPr="00B90428" w14:paraId="7CC75F4E" w14:textId="77777777" w:rsidTr="00995A3B">
        <w:trPr>
          <w:trHeight w:val="1411"/>
        </w:trPr>
        <w:tc>
          <w:tcPr>
            <w:tcW w:w="5000" w:type="pct"/>
            <w:vAlign w:val="center"/>
          </w:tcPr>
          <w:sdt>
            <w:sdtPr>
              <w:rPr>
                <w:rFonts w:ascii="Times New Roman" w:hAnsi="Times New Roman"/>
                <w:b/>
                <w:bCs/>
                <w:noProof/>
                <w:sz w:val="30"/>
                <w:szCs w:val="34"/>
                <w:lang w:bidi="ar-SA"/>
              </w:rPr>
              <w:id w:val="-1348320207"/>
              <w:lock w:val="contentLocked"/>
            </w:sdtPr>
            <w:sdtContent>
              <w:p w14:paraId="09A62F52" w14:textId="77777777"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Préparé par</w:t>
                </w:r>
              </w:p>
            </w:sdtContent>
          </w:sdt>
          <w:p w14:paraId="477208C6" w14:textId="77777777" w:rsidR="00B90428" w:rsidRPr="00B90428" w:rsidRDefault="00000000" w:rsidP="00B90428">
            <w:pPr>
              <w:spacing w:line="240" w:lineRule="auto"/>
              <w:jc w:val="center"/>
              <w:rPr>
                <w:rFonts w:ascii="Times New Roman" w:hAnsi="Times New Roman"/>
                <w:b/>
                <w:bCs/>
                <w:noProof/>
                <w:sz w:val="30"/>
                <w:szCs w:val="34"/>
                <w:rtl/>
                <w:lang w:bidi="ar-SA"/>
              </w:rPr>
            </w:pPr>
            <w:sdt>
              <w:sdtPr>
                <w:rPr>
                  <w:rFonts w:ascii="Times New Roman" w:hAnsi="Times New Roman"/>
                  <w:b/>
                  <w:bCs/>
                  <w:noProof/>
                  <w:sz w:val="30"/>
                  <w:szCs w:val="34"/>
                  <w:lang w:bidi="ar-SA"/>
                </w:rPr>
                <w:alias w:val="نام و نام‌خانوادگی دانشجو به انگلیسی"/>
                <w:tag w:val="By"/>
                <w:id w:val="1333725531"/>
                <w:showingPlcHdr/>
                <w:dataBinding w:prefixMappings="xmlns:ns0='http://schemas.openxmlformats.org/officeDocument/2006/extended-properties' " w:xpath="/ns0:Properties[1]/ns0:Manager[1]" w:storeItemID="{6668398D-A668-4E3E-A5EB-62B293D839F1}"/>
                <w:text/>
              </w:sdtPr>
              <w:sdtContent>
                <w:r w:rsidR="00B90428" w:rsidRPr="00B90428">
                  <w:rPr>
                    <w:rFonts w:ascii="Times New Roman" w:hAnsi="Times New Roman"/>
                    <w:b/>
                    <w:bCs/>
                    <w:noProof/>
                    <w:sz w:val="30"/>
                    <w:szCs w:val="34"/>
                    <w:lang w:bidi="ar-SA"/>
                  </w:rPr>
                  <w:t xml:space="preserve">     </w:t>
                </w:r>
              </w:sdtContent>
            </w:sdt>
          </w:p>
        </w:tc>
      </w:tr>
      <w:tr w:rsidR="00B90428" w:rsidRPr="00B90428" w14:paraId="3E733B34" w14:textId="77777777" w:rsidTr="00995A3B">
        <w:trPr>
          <w:trHeight w:val="1928"/>
        </w:trPr>
        <w:tc>
          <w:tcPr>
            <w:tcW w:w="5000" w:type="pct"/>
            <w:vAlign w:val="center"/>
          </w:tcPr>
          <w:sdt>
            <w:sdtPr>
              <w:rPr>
                <w:rFonts w:ascii="Times New Roman" w:hAnsi="Times New Roman"/>
                <w:b/>
                <w:bCs/>
                <w:noProof/>
                <w:sz w:val="30"/>
                <w:szCs w:val="34"/>
                <w:lang w:bidi="ar-SA"/>
              </w:rPr>
              <w:alias w:val="انتخاب استاد راهنما/ استادان راهنما"/>
              <w:tag w:val="انتخاب استاد راهنما/ استادان راهنما"/>
              <w:id w:val="941654159"/>
              <w:dropDownList>
                <w:listItem w:displayText="Supervisor" w:value="Supervisor"/>
                <w:listItem w:displayText="Supervisors" w:value="Supervisors"/>
              </w:dropDownList>
            </w:sdtPr>
            <w:sdtContent>
              <w:p w14:paraId="07A02934" w14:textId="77777777"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Professeur(e)(s) directeur / directrice de recherches</w:t>
                </w:r>
              </w:p>
            </w:sdtContent>
          </w:sdt>
          <w:p w14:paraId="265958BA" w14:textId="77777777"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Type the 1st supervisor’s first name &amp; last name here</w:t>
            </w:r>
            <w:r w:rsidRPr="00B90428">
              <w:rPr>
                <w:rFonts w:ascii="Times New Roman" w:hAnsi="Times New Roman"/>
                <w:b/>
                <w:bCs/>
                <w:noProof/>
                <w:sz w:val="30"/>
                <w:szCs w:val="34"/>
                <w:rtl/>
                <w:lang w:bidi="ar-SA"/>
              </w:rPr>
              <w:t>.</w:t>
            </w:r>
          </w:p>
          <w:p w14:paraId="4CADB12F" w14:textId="77777777" w:rsidR="00B90428" w:rsidRPr="00B90428" w:rsidRDefault="00B90428" w:rsidP="00B90428">
            <w:pPr>
              <w:spacing w:line="240" w:lineRule="auto"/>
              <w:jc w:val="center"/>
              <w:rPr>
                <w:rFonts w:ascii="Times New Roman" w:hAnsi="Times New Roman"/>
                <w:b/>
                <w:bCs/>
                <w:noProof/>
                <w:sz w:val="30"/>
                <w:szCs w:val="34"/>
                <w:rtl/>
                <w:lang w:bidi="ar-SA"/>
              </w:rPr>
            </w:pPr>
            <w:r w:rsidRPr="00B90428">
              <w:rPr>
                <w:rFonts w:ascii="Times New Roman" w:hAnsi="Times New Roman"/>
                <w:b/>
                <w:bCs/>
                <w:noProof/>
                <w:sz w:val="30"/>
                <w:szCs w:val="34"/>
                <w:lang w:bidi="ar-SA"/>
              </w:rPr>
              <w:t>Type the 2nd supervisor’s first name &amp; last name here</w:t>
            </w:r>
          </w:p>
        </w:tc>
      </w:tr>
      <w:tr w:rsidR="00B90428" w:rsidRPr="00B90428" w14:paraId="4D9D867E" w14:textId="77777777" w:rsidTr="00995A3B">
        <w:trPr>
          <w:trHeight w:val="1814"/>
        </w:trPr>
        <w:tc>
          <w:tcPr>
            <w:tcW w:w="5000" w:type="pct"/>
            <w:vAlign w:val="center"/>
          </w:tcPr>
          <w:p w14:paraId="65B31FA4" w14:textId="77777777"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Professeur(e)(s) consultant(e)(s)</w:t>
            </w:r>
          </w:p>
          <w:p w14:paraId="23D1CA0B" w14:textId="77777777"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Type the 1st supervisor’s first name &amp; last name here</w:t>
            </w:r>
            <w:r w:rsidRPr="00B90428">
              <w:rPr>
                <w:rFonts w:ascii="Times New Roman" w:hAnsi="Times New Roman"/>
                <w:b/>
                <w:bCs/>
                <w:noProof/>
                <w:sz w:val="30"/>
                <w:szCs w:val="34"/>
                <w:rtl/>
                <w:lang w:bidi="ar-SA"/>
              </w:rPr>
              <w:t>.</w:t>
            </w:r>
          </w:p>
          <w:p w14:paraId="4240DE50" w14:textId="77777777"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Type the 2nd supervisor’s first name &amp; last name here</w:t>
            </w:r>
          </w:p>
        </w:tc>
      </w:tr>
      <w:tr w:rsidR="00B90428" w:rsidRPr="00B90428" w14:paraId="62401B3F" w14:textId="77777777" w:rsidTr="00B90428">
        <w:trPr>
          <w:trHeight w:val="870"/>
        </w:trPr>
        <w:tc>
          <w:tcPr>
            <w:tcW w:w="5000" w:type="pct"/>
            <w:vAlign w:val="center"/>
          </w:tcPr>
          <w:p w14:paraId="2F3D6B0A" w14:textId="77777777" w:rsidR="00B90428" w:rsidRPr="00B90428" w:rsidRDefault="002232B6" w:rsidP="00B90428">
            <w:pPr>
              <w:spacing w:line="240" w:lineRule="auto"/>
              <w:jc w:val="center"/>
              <w:rPr>
                <w:rFonts w:ascii="Times New Roman" w:hAnsi="Times New Roman"/>
                <w:b/>
                <w:bCs/>
                <w:noProof/>
                <w:sz w:val="30"/>
                <w:szCs w:val="34"/>
                <w:rtl/>
                <w:lang w:bidi="ar-SA"/>
              </w:rPr>
            </w:pPr>
            <w:r>
              <w:rPr>
                <w:rFonts w:ascii="Times New Roman" w:hAnsi="Times New Roman"/>
                <w:b/>
                <w:bCs/>
                <w:noProof/>
                <w:sz w:val="30"/>
                <w:szCs w:val="34"/>
                <w:lang w:bidi="ar-SA"/>
              </w:rPr>
              <w:t>April</w:t>
            </w:r>
            <w:r w:rsidR="00B90428" w:rsidRPr="00B90428">
              <w:rPr>
                <w:rFonts w:ascii="Times New Roman" w:hAnsi="Times New Roman"/>
                <w:b/>
                <w:bCs/>
                <w:noProof/>
                <w:sz w:val="30"/>
                <w:szCs w:val="34"/>
                <w:lang w:bidi="ar-SA"/>
              </w:rPr>
              <w:t xml:space="preserve"> </w:t>
            </w:r>
            <w:r>
              <w:rPr>
                <w:rFonts w:ascii="Times New Roman" w:hAnsi="Times New Roman"/>
                <w:b/>
                <w:bCs/>
                <w:noProof/>
                <w:sz w:val="30"/>
                <w:szCs w:val="34"/>
                <w:lang w:bidi="ar-SA"/>
              </w:rPr>
              <w:t>2025</w:t>
            </w:r>
          </w:p>
        </w:tc>
      </w:tr>
    </w:tbl>
    <w:p w14:paraId="50623E11" w14:textId="77777777" w:rsidR="00B90428" w:rsidRDefault="00B904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530"/>
        <w:gridCol w:w="4530"/>
      </w:tblGrid>
      <w:tr w:rsidR="00B90428" w:rsidRPr="007E20F5" w14:paraId="1F05AEE3" w14:textId="77777777" w:rsidTr="007E20F5">
        <w:trPr>
          <w:trHeight w:val="20"/>
        </w:trPr>
        <w:tc>
          <w:tcPr>
            <w:tcW w:w="5000" w:type="pct"/>
            <w:gridSpan w:val="2"/>
            <w:shd w:val="clear" w:color="auto" w:fill="auto"/>
          </w:tcPr>
          <w:p w14:paraId="63F3E784" w14:textId="77777777" w:rsidR="00B90428" w:rsidRPr="007E20F5" w:rsidRDefault="00000000" w:rsidP="002232B6">
            <w:pPr>
              <w:pageBreakBefore/>
              <w:spacing w:line="240" w:lineRule="auto"/>
              <w:ind w:left="567" w:hanging="567"/>
              <w:jc w:val="lowKashida"/>
              <w:rPr>
                <w:b/>
                <w:iCs/>
                <w:sz w:val="22"/>
                <w:szCs w:val="26"/>
              </w:rPr>
            </w:pPr>
            <w:sdt>
              <w:sdtPr>
                <w:rPr>
                  <w:b/>
                  <w:iCs/>
                  <w:sz w:val="22"/>
                  <w:szCs w:val="26"/>
                </w:rPr>
                <w:id w:val="323788895"/>
                <w:lock w:val="sdtContentLocked"/>
              </w:sdtPr>
              <w:sdtContent>
                <w:r w:rsidR="00B90428" w:rsidRPr="007E20F5">
                  <w:rPr>
                    <w:b/>
                    <w:bCs/>
                    <w:sz w:val="22"/>
                    <w:szCs w:val="26"/>
                  </w:rPr>
                  <w:t>Title:</w:t>
                </w:r>
              </w:sdtContent>
            </w:sdt>
            <w:r w:rsidR="00B90428" w:rsidRPr="007E20F5">
              <w:rPr>
                <w:b/>
                <w:iCs/>
                <w:sz w:val="22"/>
                <w:szCs w:val="26"/>
              </w:rPr>
              <w:t xml:space="preserve"> </w:t>
            </w:r>
            <w:r w:rsidR="00B90428" w:rsidRPr="007E20F5">
              <w:rPr>
                <w:iCs/>
                <w:sz w:val="22"/>
                <w:szCs w:val="26"/>
              </w:rPr>
              <w:t>Type Your Thesis/ Dissertation Title Here</w:t>
            </w:r>
          </w:p>
        </w:tc>
      </w:tr>
      <w:tr w:rsidR="00B90428" w:rsidRPr="007E20F5" w14:paraId="333B1FD3" w14:textId="77777777" w:rsidTr="007E20F5">
        <w:trPr>
          <w:trHeight w:val="20"/>
        </w:trPr>
        <w:tc>
          <w:tcPr>
            <w:tcW w:w="2500" w:type="pct"/>
            <w:shd w:val="clear" w:color="auto" w:fill="auto"/>
          </w:tcPr>
          <w:p w14:paraId="3812FE93" w14:textId="77777777" w:rsidR="00B90428" w:rsidRPr="007E20F5" w:rsidRDefault="00000000" w:rsidP="007E20F5">
            <w:pPr>
              <w:spacing w:line="240" w:lineRule="auto"/>
              <w:jc w:val="lowKashida"/>
              <w:rPr>
                <w:bCs/>
                <w:iCs/>
                <w:sz w:val="22"/>
                <w:szCs w:val="26"/>
              </w:rPr>
            </w:pPr>
            <w:sdt>
              <w:sdtPr>
                <w:rPr>
                  <w:b/>
                  <w:iCs/>
                  <w:sz w:val="22"/>
                  <w:szCs w:val="26"/>
                </w:rPr>
                <w:id w:val="1103773495"/>
                <w:lock w:val="sdtContentLocked"/>
              </w:sdtPr>
              <w:sdtContent>
                <w:r w:rsidR="00B90428" w:rsidRPr="007E20F5">
                  <w:rPr>
                    <w:b/>
                    <w:bCs/>
                    <w:sz w:val="22"/>
                    <w:szCs w:val="26"/>
                  </w:rPr>
                  <w:t>Surname:</w:t>
                </w:r>
              </w:sdtContent>
            </w:sdt>
            <w:r w:rsidR="00B90428" w:rsidRPr="007E20F5">
              <w:rPr>
                <w:b/>
                <w:iCs/>
                <w:sz w:val="22"/>
                <w:szCs w:val="26"/>
              </w:rPr>
              <w:t xml:space="preserve"> </w:t>
            </w:r>
            <w:r w:rsidR="00B90428" w:rsidRPr="007E20F5">
              <w:rPr>
                <w:iCs/>
                <w:sz w:val="22"/>
                <w:szCs w:val="26"/>
              </w:rPr>
              <w:t>...........</w:t>
            </w:r>
          </w:p>
        </w:tc>
        <w:tc>
          <w:tcPr>
            <w:tcW w:w="2500" w:type="pct"/>
            <w:shd w:val="clear" w:color="auto" w:fill="auto"/>
          </w:tcPr>
          <w:p w14:paraId="4BBD2B83" w14:textId="77777777" w:rsidR="00B90428" w:rsidRPr="007E20F5" w:rsidRDefault="00000000" w:rsidP="007E20F5">
            <w:pPr>
              <w:spacing w:line="240" w:lineRule="auto"/>
              <w:jc w:val="lowKashida"/>
              <w:rPr>
                <w:bCs/>
                <w:iCs/>
                <w:sz w:val="22"/>
                <w:szCs w:val="26"/>
              </w:rPr>
            </w:pPr>
            <w:sdt>
              <w:sdtPr>
                <w:rPr>
                  <w:b/>
                  <w:iCs/>
                  <w:sz w:val="22"/>
                  <w:szCs w:val="26"/>
                </w:rPr>
                <w:id w:val="-1292132722"/>
                <w:lock w:val="sdtContentLocked"/>
              </w:sdtPr>
              <w:sdtContent>
                <w:r w:rsidR="00B90428" w:rsidRPr="007E20F5">
                  <w:rPr>
                    <w:b/>
                    <w:bCs/>
                    <w:sz w:val="22"/>
                    <w:szCs w:val="26"/>
                  </w:rPr>
                  <w:t>Name:</w:t>
                </w:r>
              </w:sdtContent>
            </w:sdt>
            <w:r w:rsidR="00B90428" w:rsidRPr="007E20F5">
              <w:rPr>
                <w:b/>
                <w:iCs/>
                <w:sz w:val="22"/>
                <w:szCs w:val="26"/>
              </w:rPr>
              <w:t xml:space="preserve"> </w:t>
            </w:r>
            <w:r w:rsidR="00B90428" w:rsidRPr="007E20F5">
              <w:rPr>
                <w:iCs/>
                <w:sz w:val="22"/>
                <w:szCs w:val="26"/>
              </w:rPr>
              <w:t>...........</w:t>
            </w:r>
          </w:p>
        </w:tc>
      </w:tr>
      <w:tr w:rsidR="00B90428" w:rsidRPr="007E20F5" w14:paraId="62496FFE" w14:textId="77777777" w:rsidTr="007E20F5">
        <w:trPr>
          <w:trHeight w:val="20"/>
        </w:trPr>
        <w:tc>
          <w:tcPr>
            <w:tcW w:w="2500" w:type="pct"/>
            <w:shd w:val="clear" w:color="auto" w:fill="auto"/>
          </w:tcPr>
          <w:p w14:paraId="7E40B651" w14:textId="77777777" w:rsidR="00B90428" w:rsidRPr="007E20F5" w:rsidRDefault="00000000" w:rsidP="007E20F5">
            <w:pPr>
              <w:spacing w:line="240" w:lineRule="auto"/>
              <w:jc w:val="lowKashida"/>
              <w:rPr>
                <w:bCs/>
                <w:iCs/>
                <w:spacing w:val="-6"/>
                <w:sz w:val="22"/>
                <w:szCs w:val="26"/>
              </w:rPr>
            </w:pPr>
            <w:sdt>
              <w:sdtPr>
                <w:rPr>
                  <w:b/>
                  <w:iCs/>
                  <w:spacing w:val="-6"/>
                  <w:sz w:val="22"/>
                  <w:szCs w:val="26"/>
                </w:rPr>
                <w:id w:val="-667246959"/>
                <w:lock w:val="sdtContentLocked"/>
              </w:sdtPr>
              <w:sdtContent>
                <w:r w:rsidR="00B90428" w:rsidRPr="007E20F5">
                  <w:rPr>
                    <w:b/>
                    <w:iCs/>
                    <w:spacing w:val="-6"/>
                    <w:sz w:val="22"/>
                    <w:szCs w:val="26"/>
                  </w:rPr>
                  <w:t>First Supervisor:</w:t>
                </w:r>
              </w:sdtContent>
            </w:sdt>
            <w:r w:rsidR="00B90428" w:rsidRPr="007E20F5">
              <w:rPr>
                <w:b/>
                <w:iCs/>
                <w:spacing w:val="-6"/>
                <w:sz w:val="22"/>
                <w:szCs w:val="26"/>
              </w:rPr>
              <w:t xml:space="preserve"> </w:t>
            </w:r>
            <w:r w:rsidR="00B90428" w:rsidRPr="007E20F5">
              <w:rPr>
                <w:iCs/>
                <w:sz w:val="22"/>
                <w:szCs w:val="26"/>
              </w:rPr>
              <w:t>………..</w:t>
            </w:r>
          </w:p>
          <w:p w14:paraId="139F4B5F" w14:textId="77777777" w:rsidR="00B90428" w:rsidRPr="007E20F5" w:rsidRDefault="00000000" w:rsidP="009C5B14">
            <w:pPr>
              <w:spacing w:line="240" w:lineRule="auto"/>
              <w:jc w:val="lowKashida"/>
              <w:rPr>
                <w:iCs/>
                <w:sz w:val="22"/>
                <w:szCs w:val="26"/>
              </w:rPr>
            </w:pPr>
            <w:sdt>
              <w:sdtPr>
                <w:rPr>
                  <w:b/>
                  <w:iCs/>
                  <w:sz w:val="22"/>
                  <w:szCs w:val="26"/>
                </w:rPr>
                <w:id w:val="-611746306"/>
                <w:lock w:val="sdtContentLocked"/>
              </w:sdtPr>
              <w:sdtEndPr>
                <w:rPr>
                  <w:b w:val="0"/>
                </w:rPr>
              </w:sdtEndPr>
              <w:sdtContent>
                <w:r w:rsidR="00B90428" w:rsidRPr="007E20F5">
                  <w:rPr>
                    <w:b/>
                    <w:iCs/>
                    <w:sz w:val="22"/>
                    <w:szCs w:val="26"/>
                  </w:rPr>
                  <w:t>Affiliation:</w:t>
                </w:r>
              </w:sdtContent>
            </w:sdt>
            <w:sdt>
              <w:sdtPr>
                <w:rPr>
                  <w:iCs/>
                  <w:sz w:val="22"/>
                  <w:szCs w:val="26"/>
                </w:rPr>
                <w:id w:val="84654411"/>
                <w:lock w:val="sdtContentLocked"/>
                <w:text/>
              </w:sdtPr>
              <w:sdtContent>
                <w:r w:rsidR="00B90428" w:rsidRPr="007E20F5">
                  <w:rPr>
                    <w:iCs/>
                    <w:sz w:val="22"/>
                    <w:szCs w:val="26"/>
                  </w:rPr>
                  <w:t xml:space="preserve"> Department of</w:t>
                </w:r>
              </w:sdtContent>
            </w:sdt>
            <w:r w:rsidR="00B90428" w:rsidRPr="007E20F5">
              <w:rPr>
                <w:iCs/>
                <w:sz w:val="22"/>
                <w:szCs w:val="26"/>
              </w:rPr>
              <w:t xml:space="preserve"> …..</w:t>
            </w:r>
            <w:sdt>
              <w:sdtPr>
                <w:rPr>
                  <w:iCs/>
                  <w:sz w:val="22"/>
                  <w:szCs w:val="26"/>
                </w:rPr>
                <w:id w:val="78637342"/>
                <w:lock w:val="sdtContentLocked"/>
                <w:text/>
              </w:sdtPr>
              <w:sdtContent>
                <w:r w:rsidR="00B90428" w:rsidRPr="007E20F5">
                  <w:rPr>
                    <w:iCs/>
                    <w:sz w:val="22"/>
                    <w:szCs w:val="26"/>
                  </w:rPr>
                  <w:t>, Faculty of</w:t>
                </w:r>
              </w:sdtContent>
            </w:sdt>
            <w:r w:rsidR="00B90428" w:rsidRPr="007E20F5">
              <w:rPr>
                <w:iCs/>
                <w:sz w:val="22"/>
                <w:szCs w:val="26"/>
              </w:rPr>
              <w:t xml:space="preserve"> …..</w:t>
            </w:r>
            <w:sdt>
              <w:sdtPr>
                <w:rPr>
                  <w:iCs/>
                  <w:sz w:val="22"/>
                  <w:szCs w:val="26"/>
                </w:rPr>
                <w:id w:val="-1537654495"/>
                <w:lock w:val="sdtContentLocked"/>
                <w:text/>
              </w:sdtPr>
              <w:sdtContent>
                <w:r w:rsidR="00B90428" w:rsidRPr="007E20F5">
                  <w:rPr>
                    <w:iCs/>
                    <w:sz w:val="22"/>
                    <w:szCs w:val="26"/>
                  </w:rPr>
                  <w:t>, Alzahra University, Tehran, Iran</w:t>
                </w:r>
              </w:sdtContent>
            </w:sdt>
          </w:p>
        </w:tc>
        <w:tc>
          <w:tcPr>
            <w:tcW w:w="2500" w:type="pct"/>
            <w:shd w:val="clear" w:color="auto" w:fill="auto"/>
          </w:tcPr>
          <w:p w14:paraId="611B3E6C" w14:textId="77777777" w:rsidR="00B90428" w:rsidRPr="007E20F5" w:rsidRDefault="00000000" w:rsidP="007E20F5">
            <w:pPr>
              <w:spacing w:line="240" w:lineRule="auto"/>
              <w:jc w:val="lowKashida"/>
              <w:rPr>
                <w:iCs/>
                <w:sz w:val="22"/>
                <w:szCs w:val="26"/>
              </w:rPr>
            </w:pPr>
            <w:sdt>
              <w:sdtPr>
                <w:rPr>
                  <w:b/>
                  <w:iCs/>
                  <w:sz w:val="22"/>
                  <w:szCs w:val="26"/>
                </w:rPr>
                <w:id w:val="-2040963999"/>
                <w:lock w:val="sdtContentLocked"/>
              </w:sdtPr>
              <w:sdtContent>
                <w:r w:rsidR="00B90428" w:rsidRPr="007E20F5">
                  <w:rPr>
                    <w:b/>
                    <w:iCs/>
                    <w:sz w:val="22"/>
                    <w:szCs w:val="26"/>
                  </w:rPr>
                  <w:t>Secound Supervisor:</w:t>
                </w:r>
              </w:sdtContent>
            </w:sdt>
            <w:r w:rsidR="00B90428" w:rsidRPr="007E20F5">
              <w:rPr>
                <w:b/>
                <w:iCs/>
                <w:sz w:val="22"/>
                <w:szCs w:val="26"/>
              </w:rPr>
              <w:t xml:space="preserve"> </w:t>
            </w:r>
          </w:p>
          <w:p w14:paraId="6D3696F0" w14:textId="77777777" w:rsidR="00B90428" w:rsidRPr="007E20F5" w:rsidRDefault="00000000" w:rsidP="007E20F5">
            <w:pPr>
              <w:spacing w:line="240" w:lineRule="auto"/>
              <w:jc w:val="lowKashida"/>
              <w:rPr>
                <w:iCs/>
                <w:sz w:val="22"/>
                <w:szCs w:val="26"/>
              </w:rPr>
            </w:pPr>
            <w:sdt>
              <w:sdtPr>
                <w:rPr>
                  <w:b/>
                  <w:iCs/>
                  <w:sz w:val="22"/>
                  <w:szCs w:val="26"/>
                </w:rPr>
                <w:id w:val="1562365088"/>
                <w:lock w:val="sdtContentLocked"/>
              </w:sdtPr>
              <w:sdtEndPr>
                <w:rPr>
                  <w:b w:val="0"/>
                </w:rPr>
              </w:sdtEndPr>
              <w:sdtContent>
                <w:r w:rsidR="00B90428" w:rsidRPr="007E20F5">
                  <w:rPr>
                    <w:b/>
                    <w:iCs/>
                    <w:sz w:val="22"/>
                    <w:szCs w:val="26"/>
                  </w:rPr>
                  <w:t>Affiliation:</w:t>
                </w:r>
              </w:sdtContent>
            </w:sdt>
            <w:r w:rsidR="00B90428" w:rsidRPr="007E20F5">
              <w:rPr>
                <w:iCs/>
                <w:sz w:val="22"/>
                <w:szCs w:val="26"/>
              </w:rPr>
              <w:t xml:space="preserve"> </w:t>
            </w:r>
          </w:p>
        </w:tc>
      </w:tr>
      <w:tr w:rsidR="00B90428" w:rsidRPr="007E20F5" w14:paraId="256918B1" w14:textId="77777777" w:rsidTr="007E20F5">
        <w:trPr>
          <w:trHeight w:val="20"/>
        </w:trPr>
        <w:tc>
          <w:tcPr>
            <w:tcW w:w="2500" w:type="pct"/>
            <w:shd w:val="clear" w:color="auto" w:fill="auto"/>
          </w:tcPr>
          <w:p w14:paraId="365A5863" w14:textId="77777777" w:rsidR="00B90428" w:rsidRPr="007E20F5" w:rsidRDefault="00000000" w:rsidP="007E20F5">
            <w:pPr>
              <w:spacing w:line="240" w:lineRule="auto"/>
              <w:jc w:val="lowKashida"/>
              <w:rPr>
                <w:iCs/>
                <w:sz w:val="22"/>
                <w:szCs w:val="26"/>
              </w:rPr>
            </w:pPr>
            <w:sdt>
              <w:sdtPr>
                <w:rPr>
                  <w:b/>
                  <w:iCs/>
                  <w:sz w:val="22"/>
                  <w:szCs w:val="26"/>
                </w:rPr>
                <w:id w:val="493074041"/>
                <w:lock w:val="sdtContentLocked"/>
              </w:sdtPr>
              <w:sdtContent>
                <w:r w:rsidR="00B90428" w:rsidRPr="007E20F5">
                  <w:rPr>
                    <w:b/>
                    <w:iCs/>
                    <w:sz w:val="22"/>
                    <w:szCs w:val="26"/>
                  </w:rPr>
                  <w:t>First Advisor:</w:t>
                </w:r>
              </w:sdtContent>
            </w:sdt>
            <w:r w:rsidR="00B90428" w:rsidRPr="007E20F5">
              <w:rPr>
                <w:iCs/>
                <w:sz w:val="22"/>
                <w:szCs w:val="26"/>
              </w:rPr>
              <w:t xml:space="preserve"> </w:t>
            </w:r>
          </w:p>
          <w:p w14:paraId="42FDA422" w14:textId="77777777" w:rsidR="00B90428" w:rsidRPr="007E20F5" w:rsidRDefault="00000000" w:rsidP="007E20F5">
            <w:pPr>
              <w:spacing w:line="240" w:lineRule="auto"/>
              <w:jc w:val="lowKashida"/>
              <w:rPr>
                <w:iCs/>
                <w:sz w:val="22"/>
                <w:szCs w:val="26"/>
              </w:rPr>
            </w:pPr>
            <w:sdt>
              <w:sdtPr>
                <w:rPr>
                  <w:b/>
                  <w:iCs/>
                  <w:sz w:val="22"/>
                  <w:szCs w:val="26"/>
                </w:rPr>
                <w:id w:val="898627386"/>
                <w:lock w:val="contentLocked"/>
              </w:sdtPr>
              <w:sdtEndPr>
                <w:rPr>
                  <w:b w:val="0"/>
                </w:rPr>
              </w:sdtEndPr>
              <w:sdtContent>
                <w:r w:rsidR="00B90428" w:rsidRPr="007E20F5">
                  <w:rPr>
                    <w:b/>
                    <w:iCs/>
                    <w:sz w:val="22"/>
                    <w:szCs w:val="26"/>
                  </w:rPr>
                  <w:t xml:space="preserve">Affiliation: </w:t>
                </w:r>
              </w:sdtContent>
            </w:sdt>
          </w:p>
        </w:tc>
        <w:tc>
          <w:tcPr>
            <w:tcW w:w="2500" w:type="pct"/>
            <w:shd w:val="clear" w:color="auto" w:fill="auto"/>
          </w:tcPr>
          <w:p w14:paraId="178E81D9" w14:textId="77777777" w:rsidR="00B90428" w:rsidRPr="007E20F5" w:rsidRDefault="00000000" w:rsidP="007E20F5">
            <w:pPr>
              <w:spacing w:line="240" w:lineRule="auto"/>
              <w:jc w:val="lowKashida"/>
              <w:rPr>
                <w:iCs/>
                <w:sz w:val="22"/>
                <w:szCs w:val="26"/>
              </w:rPr>
            </w:pPr>
            <w:sdt>
              <w:sdtPr>
                <w:rPr>
                  <w:b/>
                  <w:iCs/>
                  <w:sz w:val="22"/>
                  <w:szCs w:val="26"/>
                </w:rPr>
                <w:id w:val="1236670447"/>
                <w:lock w:val="sdtContentLocked"/>
              </w:sdtPr>
              <w:sdtContent>
                <w:r w:rsidR="00B90428" w:rsidRPr="00C52946">
                  <w:rPr>
                    <w:b/>
                    <w:iCs/>
                    <w:sz w:val="22"/>
                    <w:szCs w:val="26"/>
                  </w:rPr>
                  <w:t>Second Advisor:</w:t>
                </w:r>
              </w:sdtContent>
            </w:sdt>
            <w:r w:rsidR="00B90428" w:rsidRPr="007E20F5">
              <w:rPr>
                <w:b/>
                <w:iCs/>
                <w:sz w:val="22"/>
                <w:szCs w:val="26"/>
              </w:rPr>
              <w:t xml:space="preserve"> </w:t>
            </w:r>
          </w:p>
          <w:p w14:paraId="51181EF9" w14:textId="77777777" w:rsidR="00B90428" w:rsidRPr="007E20F5" w:rsidRDefault="00000000" w:rsidP="007E20F5">
            <w:pPr>
              <w:spacing w:line="240" w:lineRule="auto"/>
              <w:jc w:val="lowKashida"/>
              <w:rPr>
                <w:iCs/>
                <w:sz w:val="22"/>
                <w:szCs w:val="26"/>
              </w:rPr>
            </w:pPr>
            <w:sdt>
              <w:sdtPr>
                <w:rPr>
                  <w:b/>
                  <w:iCs/>
                  <w:sz w:val="22"/>
                  <w:szCs w:val="26"/>
                </w:rPr>
                <w:id w:val="687956588"/>
                <w:lock w:val="contentLocked"/>
              </w:sdtPr>
              <w:sdtEndPr>
                <w:rPr>
                  <w:b w:val="0"/>
                </w:rPr>
              </w:sdtEndPr>
              <w:sdtContent>
                <w:r w:rsidR="00B90428" w:rsidRPr="007E20F5">
                  <w:rPr>
                    <w:b/>
                    <w:iCs/>
                    <w:sz w:val="22"/>
                    <w:szCs w:val="26"/>
                  </w:rPr>
                  <w:t xml:space="preserve">Affiliation: </w:t>
                </w:r>
              </w:sdtContent>
            </w:sdt>
          </w:p>
        </w:tc>
      </w:tr>
      <w:tr w:rsidR="00B90428" w:rsidRPr="007E20F5" w14:paraId="33FD20E3" w14:textId="77777777" w:rsidTr="007E20F5">
        <w:trPr>
          <w:trHeight w:val="20"/>
        </w:trPr>
        <w:tc>
          <w:tcPr>
            <w:tcW w:w="5000" w:type="pct"/>
            <w:gridSpan w:val="2"/>
            <w:shd w:val="clear" w:color="auto" w:fill="auto"/>
          </w:tcPr>
          <w:p w14:paraId="4BE4F6CC" w14:textId="77777777" w:rsidR="00B90428" w:rsidRPr="007E20F5" w:rsidRDefault="00000000" w:rsidP="007E20F5">
            <w:pPr>
              <w:spacing w:line="240" w:lineRule="auto"/>
              <w:jc w:val="lowKashida"/>
              <w:rPr>
                <w:iCs/>
                <w:sz w:val="22"/>
                <w:szCs w:val="26"/>
              </w:rPr>
            </w:pPr>
            <w:sdt>
              <w:sdtPr>
                <w:rPr>
                  <w:b/>
                  <w:iCs/>
                  <w:sz w:val="22"/>
                  <w:szCs w:val="26"/>
                </w:rPr>
                <w:id w:val="-538670144"/>
                <w:lock w:val="sdtContentLocked"/>
              </w:sdtPr>
              <w:sdtContent>
                <w:r w:rsidR="00B90428" w:rsidRPr="007E20F5">
                  <w:rPr>
                    <w:b/>
                    <w:iCs/>
                    <w:sz w:val="22"/>
                    <w:szCs w:val="26"/>
                  </w:rPr>
                  <w:t>Degree:</w:t>
                </w:r>
              </w:sdtContent>
            </w:sdt>
            <w:r w:rsidR="00B90428" w:rsidRPr="007E20F5">
              <w:rPr>
                <w:b/>
                <w:iCs/>
                <w:sz w:val="22"/>
                <w:szCs w:val="26"/>
              </w:rPr>
              <w:t xml:space="preserve"> </w:t>
            </w:r>
            <w:sdt>
              <w:sdtPr>
                <w:rPr>
                  <w:sz w:val="22"/>
                  <w:szCs w:val="26"/>
                </w:rPr>
                <w:id w:val="1663511558"/>
                <w:dropDownList>
                  <w:listItem w:displayText="....." w:value="....."/>
                  <w:listItem w:displayText="M.A." w:value="M.A."/>
                  <w:listItem w:displayText="M.Sc." w:value="M.Sc."/>
                  <w:listItem w:displayText="Ph.D." w:value="Ph.D."/>
                </w:dropDownList>
              </w:sdtPr>
              <w:sdtContent>
                <w:r w:rsidR="00B90428">
                  <w:rPr>
                    <w:sz w:val="22"/>
                    <w:szCs w:val="26"/>
                  </w:rPr>
                  <w:t>.....</w:t>
                </w:r>
              </w:sdtContent>
            </w:sdt>
          </w:p>
          <w:p w14:paraId="29DCC84D" w14:textId="77777777" w:rsidR="00B90428" w:rsidRPr="007E20F5" w:rsidRDefault="00000000" w:rsidP="007E20F5">
            <w:pPr>
              <w:spacing w:line="240" w:lineRule="auto"/>
              <w:jc w:val="lowKashida"/>
              <w:rPr>
                <w:bCs/>
                <w:iCs/>
                <w:sz w:val="22"/>
                <w:szCs w:val="26"/>
              </w:rPr>
            </w:pPr>
            <w:sdt>
              <w:sdtPr>
                <w:rPr>
                  <w:b/>
                  <w:iCs/>
                  <w:sz w:val="22"/>
                  <w:szCs w:val="26"/>
                </w:rPr>
                <w:id w:val="-2023776836"/>
                <w:lock w:val="sdtContentLocked"/>
              </w:sdtPr>
              <w:sdtContent>
                <w:r w:rsidR="00B90428" w:rsidRPr="007E20F5">
                  <w:rPr>
                    <w:b/>
                    <w:iCs/>
                    <w:sz w:val="22"/>
                    <w:szCs w:val="26"/>
                  </w:rPr>
                  <w:t>Department:</w:t>
                </w:r>
              </w:sdtContent>
            </w:sdt>
            <w:r w:rsidR="00B90428" w:rsidRPr="007E20F5">
              <w:rPr>
                <w:b/>
                <w:iCs/>
                <w:sz w:val="22"/>
                <w:szCs w:val="26"/>
              </w:rPr>
              <w:t xml:space="preserve"> </w:t>
            </w:r>
            <w:r w:rsidR="00B90428" w:rsidRPr="007E20F5">
              <w:rPr>
                <w:iCs/>
                <w:sz w:val="22"/>
                <w:szCs w:val="26"/>
              </w:rPr>
              <w:t>...........</w:t>
            </w:r>
          </w:p>
          <w:p w14:paraId="15FD03CC" w14:textId="77777777" w:rsidR="00B90428" w:rsidRPr="007E20F5" w:rsidRDefault="00000000" w:rsidP="007E20F5">
            <w:pPr>
              <w:spacing w:line="240" w:lineRule="auto"/>
              <w:jc w:val="lowKashida"/>
              <w:rPr>
                <w:bCs/>
                <w:iCs/>
                <w:sz w:val="22"/>
                <w:szCs w:val="26"/>
              </w:rPr>
            </w:pPr>
            <w:sdt>
              <w:sdtPr>
                <w:rPr>
                  <w:b/>
                  <w:iCs/>
                  <w:sz w:val="22"/>
                  <w:szCs w:val="26"/>
                </w:rPr>
                <w:id w:val="602159387"/>
                <w:lock w:val="sdtContentLocked"/>
              </w:sdtPr>
              <w:sdtContent>
                <w:r w:rsidR="00B90428" w:rsidRPr="007E20F5">
                  <w:rPr>
                    <w:b/>
                    <w:iCs/>
                    <w:sz w:val="22"/>
                    <w:szCs w:val="26"/>
                  </w:rPr>
                  <w:t>Faculty:</w:t>
                </w:r>
              </w:sdtContent>
            </w:sdt>
            <w:r w:rsidR="00B90428" w:rsidRPr="007E20F5">
              <w:rPr>
                <w:b/>
                <w:iCs/>
                <w:sz w:val="22"/>
                <w:szCs w:val="26"/>
              </w:rPr>
              <w:t xml:space="preserve"> </w:t>
            </w:r>
            <w:r w:rsidR="00B90428" w:rsidRPr="007E20F5">
              <w:rPr>
                <w:iCs/>
                <w:sz w:val="22"/>
                <w:szCs w:val="26"/>
              </w:rPr>
              <w:t>...........</w:t>
            </w:r>
          </w:p>
          <w:sdt>
            <w:sdtPr>
              <w:rPr>
                <w:b/>
                <w:iCs/>
                <w:sz w:val="22"/>
                <w:szCs w:val="26"/>
              </w:rPr>
              <w:id w:val="-1958101130"/>
              <w:lock w:val="sdtContentLocked"/>
            </w:sdtPr>
            <w:sdtContent>
              <w:p w14:paraId="26876A13" w14:textId="77777777" w:rsidR="00B90428" w:rsidRPr="007E20F5" w:rsidRDefault="00B90428" w:rsidP="007E20F5">
                <w:pPr>
                  <w:spacing w:line="240" w:lineRule="auto"/>
                  <w:jc w:val="lowKashida"/>
                  <w:rPr>
                    <w:b/>
                    <w:iCs/>
                    <w:sz w:val="22"/>
                    <w:szCs w:val="26"/>
                  </w:rPr>
                </w:pPr>
                <w:r w:rsidRPr="007E20F5">
                  <w:rPr>
                    <w:b/>
                    <w:iCs/>
                    <w:sz w:val="22"/>
                    <w:szCs w:val="26"/>
                  </w:rPr>
                  <w:t>Alzahra University</w:t>
                </w:r>
              </w:p>
            </w:sdtContent>
          </w:sdt>
        </w:tc>
      </w:tr>
      <w:tr w:rsidR="00B90428" w:rsidRPr="007E20F5" w14:paraId="21EEAD95" w14:textId="77777777" w:rsidTr="007E20F5">
        <w:trPr>
          <w:trHeight w:val="20"/>
        </w:trPr>
        <w:tc>
          <w:tcPr>
            <w:tcW w:w="2500" w:type="pct"/>
            <w:shd w:val="clear" w:color="auto" w:fill="auto"/>
          </w:tcPr>
          <w:p w14:paraId="10E370F8" w14:textId="77777777" w:rsidR="00B90428" w:rsidRPr="007E20F5" w:rsidRDefault="00000000" w:rsidP="007E20F5">
            <w:pPr>
              <w:spacing w:line="240" w:lineRule="auto"/>
              <w:jc w:val="lowKashida"/>
              <w:rPr>
                <w:bCs/>
                <w:iCs/>
                <w:sz w:val="22"/>
                <w:szCs w:val="26"/>
              </w:rPr>
            </w:pPr>
            <w:sdt>
              <w:sdtPr>
                <w:rPr>
                  <w:b/>
                  <w:iCs/>
                  <w:sz w:val="22"/>
                  <w:szCs w:val="26"/>
                </w:rPr>
                <w:id w:val="1371956891"/>
                <w:lock w:val="contentLocked"/>
              </w:sdtPr>
              <w:sdtContent>
                <w:r w:rsidR="00B90428" w:rsidRPr="007E20F5">
                  <w:rPr>
                    <w:b/>
                    <w:iCs/>
                    <w:sz w:val="22"/>
                    <w:szCs w:val="26"/>
                  </w:rPr>
                  <w:t>Field of Study:</w:t>
                </w:r>
              </w:sdtContent>
            </w:sdt>
            <w:r w:rsidR="00B90428" w:rsidRPr="007E20F5">
              <w:rPr>
                <w:b/>
                <w:iCs/>
                <w:sz w:val="22"/>
                <w:szCs w:val="26"/>
              </w:rPr>
              <w:t xml:space="preserve"> </w:t>
            </w:r>
            <w:r w:rsidR="00B90428" w:rsidRPr="007E20F5">
              <w:rPr>
                <w:iCs/>
                <w:sz w:val="22"/>
                <w:szCs w:val="26"/>
              </w:rPr>
              <w:t>……</w:t>
            </w:r>
          </w:p>
        </w:tc>
        <w:tc>
          <w:tcPr>
            <w:tcW w:w="2500" w:type="pct"/>
            <w:shd w:val="clear" w:color="auto" w:fill="auto"/>
          </w:tcPr>
          <w:p w14:paraId="00719F08" w14:textId="77777777" w:rsidR="00B90428" w:rsidRPr="007E20F5" w:rsidRDefault="00000000" w:rsidP="007E20F5">
            <w:pPr>
              <w:spacing w:line="240" w:lineRule="auto"/>
              <w:jc w:val="lowKashida"/>
              <w:rPr>
                <w:bCs/>
                <w:iCs/>
                <w:sz w:val="22"/>
                <w:szCs w:val="26"/>
              </w:rPr>
            </w:pPr>
            <w:sdt>
              <w:sdtPr>
                <w:rPr>
                  <w:b/>
                  <w:iCs/>
                  <w:sz w:val="22"/>
                  <w:szCs w:val="26"/>
                </w:rPr>
                <w:id w:val="1124118089"/>
                <w:lock w:val="sdtContentLocked"/>
              </w:sdtPr>
              <w:sdtContent>
                <w:r w:rsidR="00B90428" w:rsidRPr="007E20F5">
                  <w:rPr>
                    <w:b/>
                    <w:iCs/>
                    <w:sz w:val="22"/>
                    <w:szCs w:val="26"/>
                  </w:rPr>
                  <w:t>Research Area:</w:t>
                </w:r>
              </w:sdtContent>
            </w:sdt>
            <w:r w:rsidR="00B90428" w:rsidRPr="007E20F5">
              <w:rPr>
                <w:b/>
                <w:iCs/>
                <w:sz w:val="22"/>
                <w:szCs w:val="26"/>
              </w:rPr>
              <w:t xml:space="preserve"> </w:t>
            </w:r>
            <w:r w:rsidR="00B90428" w:rsidRPr="007E20F5">
              <w:rPr>
                <w:iCs/>
                <w:sz w:val="22"/>
                <w:szCs w:val="26"/>
              </w:rPr>
              <w:t>……</w:t>
            </w:r>
          </w:p>
        </w:tc>
      </w:tr>
      <w:tr w:rsidR="00B90428" w:rsidRPr="007E20F5" w14:paraId="625BE20E" w14:textId="77777777" w:rsidTr="007E20F5">
        <w:trPr>
          <w:trHeight w:val="20"/>
        </w:trPr>
        <w:tc>
          <w:tcPr>
            <w:tcW w:w="5000" w:type="pct"/>
            <w:gridSpan w:val="2"/>
            <w:shd w:val="clear" w:color="auto" w:fill="auto"/>
          </w:tcPr>
          <w:sdt>
            <w:sdtPr>
              <w:rPr>
                <w:b/>
                <w:iCs/>
                <w:sz w:val="22"/>
                <w:szCs w:val="26"/>
              </w:rPr>
              <w:id w:val="-1141496429"/>
              <w:lock w:val="sdtContentLocked"/>
            </w:sdtPr>
            <w:sdtContent>
              <w:p w14:paraId="5C85DF08" w14:textId="77777777" w:rsidR="00B90428" w:rsidRPr="007E20F5" w:rsidRDefault="00B90428" w:rsidP="007E20F5">
                <w:pPr>
                  <w:spacing w:line="240" w:lineRule="auto"/>
                  <w:jc w:val="lowKashida"/>
                  <w:rPr>
                    <w:bCs/>
                    <w:iCs/>
                    <w:sz w:val="22"/>
                    <w:szCs w:val="26"/>
                  </w:rPr>
                </w:pPr>
                <w:r w:rsidRPr="007E20F5">
                  <w:rPr>
                    <w:b/>
                    <w:iCs/>
                    <w:sz w:val="22"/>
                    <w:szCs w:val="26"/>
                  </w:rPr>
                  <w:t>Abstract:</w:t>
                </w:r>
              </w:p>
            </w:sdtContent>
          </w:sdt>
          <w:p w14:paraId="16CA1A33" w14:textId="77777777" w:rsidR="00B90428" w:rsidRPr="007E20F5" w:rsidRDefault="00B90428" w:rsidP="007E20F5">
            <w:pPr>
              <w:spacing w:line="240" w:lineRule="auto"/>
              <w:jc w:val="lowKashida"/>
              <w:rPr>
                <w:iCs/>
                <w:sz w:val="22"/>
                <w:szCs w:val="26"/>
              </w:rPr>
            </w:pPr>
            <w:r w:rsidRPr="00B35C88">
              <w:rPr>
                <w:iCs/>
                <w:sz w:val="22"/>
                <w:szCs w:val="26"/>
              </w:rPr>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tc>
      </w:tr>
      <w:tr w:rsidR="00B90428" w:rsidRPr="007E20F5" w14:paraId="5612AB90" w14:textId="77777777" w:rsidTr="007E20F5">
        <w:trPr>
          <w:trHeight w:val="20"/>
        </w:trPr>
        <w:tc>
          <w:tcPr>
            <w:tcW w:w="5000" w:type="pct"/>
            <w:gridSpan w:val="2"/>
            <w:shd w:val="clear" w:color="auto" w:fill="auto"/>
          </w:tcPr>
          <w:p w14:paraId="79FC1085" w14:textId="77777777" w:rsidR="00B90428" w:rsidRPr="007E20F5" w:rsidRDefault="00000000" w:rsidP="007E20F5">
            <w:pPr>
              <w:spacing w:line="240" w:lineRule="auto"/>
              <w:jc w:val="lowKashida"/>
              <w:rPr>
                <w:iCs/>
                <w:sz w:val="22"/>
                <w:szCs w:val="26"/>
              </w:rPr>
            </w:pPr>
            <w:sdt>
              <w:sdtPr>
                <w:rPr>
                  <w:b/>
                  <w:iCs/>
                  <w:sz w:val="22"/>
                  <w:szCs w:val="26"/>
                </w:rPr>
                <w:id w:val="-560633740"/>
                <w:lock w:val="sdtContentLocked"/>
              </w:sdtPr>
              <w:sdtContent>
                <w:r w:rsidR="00B90428" w:rsidRPr="007E20F5">
                  <w:rPr>
                    <w:b/>
                    <w:iCs/>
                    <w:sz w:val="22"/>
                    <w:szCs w:val="26"/>
                  </w:rPr>
                  <w:t>Keywords:</w:t>
                </w:r>
              </w:sdtContent>
            </w:sdt>
            <w:r w:rsidR="00B90428" w:rsidRPr="007E20F5">
              <w:rPr>
                <w:b/>
                <w:iCs/>
                <w:sz w:val="22"/>
                <w:szCs w:val="26"/>
              </w:rPr>
              <w:t xml:space="preserve"> </w:t>
            </w:r>
            <w:r w:rsidR="00B90428" w:rsidRPr="007E20F5">
              <w:rPr>
                <w:iCs/>
                <w:sz w:val="22"/>
                <w:szCs w:val="26"/>
              </w:rPr>
              <w:t>Keyword 1, Keyword 2, Keyword 3 (List three to seven keywords in alphabetical order).</w:t>
            </w:r>
          </w:p>
        </w:tc>
      </w:tr>
    </w:tbl>
    <w:p w14:paraId="254C86DC" w14:textId="77777777" w:rsidR="00B90428" w:rsidRDefault="00B904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253"/>
        <w:gridCol w:w="4807"/>
      </w:tblGrid>
      <w:tr w:rsidR="00B90428" w:rsidRPr="00B90428" w14:paraId="07236CAF" w14:textId="77777777" w:rsidTr="00B90428">
        <w:trPr>
          <w:trHeight w:val="20"/>
        </w:trPr>
        <w:tc>
          <w:tcPr>
            <w:tcW w:w="5000" w:type="pct"/>
            <w:gridSpan w:val="2"/>
            <w:shd w:val="clear" w:color="auto" w:fill="auto"/>
          </w:tcPr>
          <w:p w14:paraId="03DE6DB5" w14:textId="77777777" w:rsidR="00B90428" w:rsidRPr="00B90428" w:rsidRDefault="00000000" w:rsidP="002232B6">
            <w:pPr>
              <w:pageBreakBefore/>
              <w:spacing w:line="240" w:lineRule="auto"/>
              <w:ind w:left="567" w:hanging="567"/>
              <w:jc w:val="lowKashida"/>
              <w:rPr>
                <w:rFonts w:ascii="Times New Roman" w:hAnsi="Times New Roman"/>
                <w:b/>
                <w:iCs/>
                <w:sz w:val="22"/>
                <w:szCs w:val="26"/>
              </w:rPr>
            </w:pPr>
            <w:sdt>
              <w:sdtPr>
                <w:rPr>
                  <w:rFonts w:ascii="Times New Roman Bold" w:hAnsi="Times New Roman Bold"/>
                  <w:b/>
                  <w:bCs/>
                  <w:sz w:val="18"/>
                </w:rPr>
                <w:id w:val="1176301150"/>
                <w:lock w:val="contentLocked"/>
              </w:sdtPr>
              <w:sdtContent>
                <w:r w:rsidR="00B90428" w:rsidRPr="00B90428">
                  <w:rPr>
                    <w:rFonts w:ascii="Times New Roman Bold" w:hAnsi="Times New Roman Bold"/>
                    <w:b/>
                    <w:bCs/>
                    <w:sz w:val="18"/>
                  </w:rPr>
                  <w:t>Titre:</w:t>
                </w:r>
              </w:sdtContent>
            </w:sdt>
            <w:r w:rsidR="00B90428" w:rsidRPr="00B90428">
              <w:rPr>
                <w:rFonts w:ascii="Times New Roman Bold" w:hAnsi="Times New Roman Bold"/>
                <w:b/>
                <w:bCs/>
                <w:sz w:val="18"/>
              </w:rPr>
              <w:t xml:space="preserve"> ...........</w:t>
            </w:r>
          </w:p>
        </w:tc>
      </w:tr>
      <w:tr w:rsidR="00B90428" w:rsidRPr="00B90428" w14:paraId="32D7520C" w14:textId="77777777" w:rsidTr="00B90428">
        <w:trPr>
          <w:trHeight w:val="20"/>
        </w:trPr>
        <w:tc>
          <w:tcPr>
            <w:tcW w:w="2347" w:type="pct"/>
            <w:shd w:val="clear" w:color="auto" w:fill="auto"/>
          </w:tcPr>
          <w:p w14:paraId="750D2454" w14:textId="77777777" w:rsidR="00B90428" w:rsidRPr="00B90428" w:rsidRDefault="00000000" w:rsidP="00B90428">
            <w:pPr>
              <w:spacing w:line="240" w:lineRule="auto"/>
              <w:jc w:val="lowKashida"/>
              <w:rPr>
                <w:rFonts w:ascii="Times New Roman" w:hAnsi="Times New Roman"/>
                <w:bCs/>
                <w:iCs/>
                <w:sz w:val="22"/>
                <w:szCs w:val="26"/>
              </w:rPr>
            </w:pPr>
            <w:sdt>
              <w:sdtPr>
                <w:rPr>
                  <w:rFonts w:ascii="Times New Roman" w:hAnsi="Times New Roman"/>
                  <w:b/>
                  <w:iCs/>
                  <w:sz w:val="22"/>
                  <w:szCs w:val="26"/>
                </w:rPr>
                <w:id w:val="-193859431"/>
                <w:lock w:val="contentLocked"/>
              </w:sdtPr>
              <w:sdtContent>
                <w:r w:rsidR="00B90428" w:rsidRPr="00B90428">
                  <w:rPr>
                    <w:rFonts w:ascii="Times New Roman" w:hAnsi="Times New Roman"/>
                    <w:b/>
                    <w:bCs/>
                    <w:sz w:val="22"/>
                    <w:szCs w:val="26"/>
                  </w:rPr>
                  <w:t>Nom:</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tc>
        <w:tc>
          <w:tcPr>
            <w:tcW w:w="2653" w:type="pct"/>
            <w:shd w:val="clear" w:color="auto" w:fill="auto"/>
          </w:tcPr>
          <w:p w14:paraId="1437918C" w14:textId="77777777" w:rsidR="00B90428" w:rsidRPr="00B90428" w:rsidRDefault="00000000" w:rsidP="00B90428">
            <w:pPr>
              <w:spacing w:line="240" w:lineRule="auto"/>
              <w:jc w:val="lowKashida"/>
              <w:rPr>
                <w:rFonts w:ascii="Times New Roman" w:hAnsi="Times New Roman"/>
                <w:bCs/>
                <w:iCs/>
                <w:sz w:val="22"/>
                <w:szCs w:val="26"/>
              </w:rPr>
            </w:pPr>
            <w:sdt>
              <w:sdtPr>
                <w:rPr>
                  <w:rFonts w:ascii="Times New Roman" w:hAnsi="Times New Roman"/>
                  <w:b/>
                  <w:iCs/>
                  <w:sz w:val="22"/>
                  <w:szCs w:val="26"/>
                </w:rPr>
                <w:id w:val="-1997491898"/>
                <w:lock w:val="contentLocked"/>
              </w:sdtPr>
              <w:sdtContent>
                <w:r w:rsidR="00B90428" w:rsidRPr="00B90428">
                  <w:rPr>
                    <w:rFonts w:ascii="Times New Roman" w:hAnsi="Times New Roman"/>
                    <w:b/>
                    <w:bCs/>
                    <w:sz w:val="22"/>
                    <w:szCs w:val="26"/>
                  </w:rPr>
                  <w:t>Prénom:</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tc>
      </w:tr>
      <w:tr w:rsidR="00B90428" w:rsidRPr="00B90428" w14:paraId="6EBA4338" w14:textId="77777777" w:rsidTr="00B90428">
        <w:trPr>
          <w:trHeight w:val="20"/>
        </w:trPr>
        <w:tc>
          <w:tcPr>
            <w:tcW w:w="2347" w:type="pct"/>
            <w:shd w:val="clear" w:color="auto" w:fill="auto"/>
          </w:tcPr>
          <w:p w14:paraId="097353F4" w14:textId="77777777" w:rsidR="00B90428" w:rsidRPr="00B90428" w:rsidRDefault="00000000" w:rsidP="00B90428">
            <w:pPr>
              <w:spacing w:line="240" w:lineRule="auto"/>
              <w:jc w:val="lowKashida"/>
              <w:rPr>
                <w:rFonts w:ascii="Times New Roman" w:hAnsi="Times New Roman"/>
                <w:bCs/>
                <w:iCs/>
                <w:spacing w:val="-6"/>
                <w:sz w:val="22"/>
                <w:szCs w:val="26"/>
              </w:rPr>
            </w:pPr>
            <w:sdt>
              <w:sdtPr>
                <w:rPr>
                  <w:rFonts w:ascii="Times New Roman" w:hAnsi="Times New Roman"/>
                  <w:b/>
                  <w:iCs/>
                  <w:spacing w:val="-6"/>
                  <w:sz w:val="22"/>
                  <w:szCs w:val="26"/>
                </w:rPr>
                <w:id w:val="956915052"/>
                <w:lock w:val="contentLocked"/>
              </w:sdtPr>
              <w:sdtContent>
                <w:r w:rsidR="00B90428" w:rsidRPr="00B90428">
                  <w:rPr>
                    <w:rFonts w:ascii="Times New Roman" w:hAnsi="Times New Roman"/>
                    <w:b/>
                    <w:iCs/>
                    <w:spacing w:val="-6"/>
                    <w:sz w:val="22"/>
                    <w:szCs w:val="26"/>
                  </w:rPr>
                  <w:t>Premier Professeur directeur / Première Professeure directrice:</w:t>
                </w:r>
              </w:sdtContent>
            </w:sdt>
            <w:r w:rsidR="00B90428" w:rsidRPr="00B90428">
              <w:rPr>
                <w:rFonts w:ascii="Times New Roman" w:hAnsi="Times New Roman"/>
                <w:b/>
                <w:iCs/>
                <w:spacing w:val="-6"/>
                <w:sz w:val="22"/>
                <w:szCs w:val="26"/>
              </w:rPr>
              <w:t xml:space="preserve"> </w:t>
            </w:r>
            <w:r w:rsidR="00B90428" w:rsidRPr="00B90428">
              <w:rPr>
                <w:rFonts w:ascii="Times New Roman" w:hAnsi="Times New Roman"/>
                <w:iCs/>
                <w:sz w:val="22"/>
                <w:szCs w:val="26"/>
              </w:rPr>
              <w:t>………..</w:t>
            </w:r>
          </w:p>
          <w:p w14:paraId="286876F5" w14:textId="77777777" w:rsidR="00B90428" w:rsidRPr="00B90428" w:rsidRDefault="00000000"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309276217"/>
                <w:lock w:val="contentLocked"/>
              </w:sdtPr>
              <w:sdtEndPr>
                <w:rPr>
                  <w:b w:val="0"/>
                </w:rPr>
              </w:sdtEndPr>
              <w:sdtContent>
                <w:r w:rsidR="00B90428" w:rsidRPr="00B90428">
                  <w:rPr>
                    <w:rFonts w:ascii="Times New Roman" w:hAnsi="Times New Roman"/>
                    <w:b/>
                    <w:iCs/>
                    <w:sz w:val="22"/>
                    <w:szCs w:val="26"/>
                  </w:rPr>
                  <w:t>Affiliation:</w:t>
                </w:r>
              </w:sdtContent>
            </w:sdt>
            <w:sdt>
              <w:sdtPr>
                <w:rPr>
                  <w:rFonts w:ascii="Times New Roman" w:hAnsi="Times New Roman"/>
                  <w:iCs/>
                  <w:sz w:val="22"/>
                  <w:szCs w:val="26"/>
                </w:rPr>
                <w:id w:val="420766843"/>
                <w:lock w:val="contentLocked"/>
                <w:text/>
              </w:sdtPr>
              <w:sdtContent/>
            </w:sdt>
            <w:r w:rsidR="00B90428" w:rsidRPr="00B90428">
              <w:rPr>
                <w:rFonts w:ascii="Times New Roman" w:hAnsi="Times New Roman"/>
                <w:iCs/>
                <w:sz w:val="22"/>
                <w:szCs w:val="26"/>
              </w:rPr>
              <w:t xml:space="preserve"> Département of ........, Faculté of .........., Université Alzahra, Téhrén, Iran.</w:t>
            </w:r>
          </w:p>
        </w:tc>
        <w:tc>
          <w:tcPr>
            <w:tcW w:w="2653" w:type="pct"/>
            <w:shd w:val="clear" w:color="auto" w:fill="auto"/>
          </w:tcPr>
          <w:p w14:paraId="4AA85B23" w14:textId="77777777" w:rsidR="00B90428" w:rsidRPr="00B90428" w:rsidRDefault="00000000"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745954751"/>
                <w:lock w:val="contentLocked"/>
              </w:sdtPr>
              <w:sdtContent>
                <w:r w:rsidR="00B90428" w:rsidRPr="00B90428">
                  <w:rPr>
                    <w:rFonts w:ascii="Times New Roman" w:hAnsi="Times New Roman"/>
                    <w:b/>
                    <w:iCs/>
                    <w:sz w:val="22"/>
                    <w:szCs w:val="26"/>
                  </w:rPr>
                  <w:t>Secound Supervisor:</w:t>
                </w:r>
              </w:sdtContent>
            </w:sdt>
            <w:r w:rsidR="00B90428" w:rsidRPr="00B90428">
              <w:rPr>
                <w:rFonts w:ascii="Times New Roman" w:hAnsi="Times New Roman"/>
                <w:b/>
                <w:iCs/>
                <w:sz w:val="22"/>
                <w:szCs w:val="26"/>
              </w:rPr>
              <w:t xml:space="preserve"> </w:t>
            </w:r>
          </w:p>
          <w:p w14:paraId="37BD2827" w14:textId="77777777" w:rsidR="00B90428" w:rsidRPr="00B90428" w:rsidRDefault="00000000"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788648614"/>
                <w:lock w:val="contentLocked"/>
              </w:sdtPr>
              <w:sdtEndPr>
                <w:rPr>
                  <w:b w:val="0"/>
                </w:rPr>
              </w:sdtEndPr>
              <w:sdtContent>
                <w:r w:rsidR="00B90428" w:rsidRPr="00B90428">
                  <w:rPr>
                    <w:rFonts w:ascii="Times New Roman" w:hAnsi="Times New Roman"/>
                    <w:b/>
                    <w:iCs/>
                    <w:sz w:val="22"/>
                    <w:szCs w:val="26"/>
                  </w:rPr>
                  <w:t>Affiliation:</w:t>
                </w:r>
              </w:sdtContent>
            </w:sdt>
            <w:r w:rsidR="00B90428" w:rsidRPr="00B90428">
              <w:rPr>
                <w:rFonts w:ascii="Times New Roman" w:hAnsi="Times New Roman"/>
                <w:iCs/>
                <w:sz w:val="22"/>
                <w:szCs w:val="26"/>
              </w:rPr>
              <w:t xml:space="preserve"> </w:t>
            </w:r>
          </w:p>
        </w:tc>
      </w:tr>
      <w:tr w:rsidR="00B90428" w:rsidRPr="00B90428" w14:paraId="4C6E0071" w14:textId="77777777" w:rsidTr="00B90428">
        <w:trPr>
          <w:trHeight w:val="20"/>
        </w:trPr>
        <w:tc>
          <w:tcPr>
            <w:tcW w:w="2347" w:type="pct"/>
            <w:shd w:val="clear" w:color="auto" w:fill="auto"/>
          </w:tcPr>
          <w:p w14:paraId="7AB1C07D" w14:textId="77777777" w:rsidR="00B90428" w:rsidRPr="00B90428" w:rsidRDefault="00000000"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050230073"/>
                <w:lock w:val="contentLocked"/>
              </w:sdtPr>
              <w:sdtContent>
                <w:r w:rsidR="00B90428" w:rsidRPr="00B90428">
                  <w:rPr>
                    <w:rFonts w:ascii="Times New Roman" w:hAnsi="Times New Roman"/>
                    <w:b/>
                    <w:iCs/>
                    <w:sz w:val="22"/>
                    <w:szCs w:val="26"/>
                  </w:rPr>
                  <w:t>Premier Professeur consultant/ Première Professeure consultante</w:t>
                </w:r>
              </w:sdtContent>
            </w:sdt>
            <w:r w:rsidR="00B90428" w:rsidRPr="00B90428">
              <w:rPr>
                <w:rFonts w:ascii="Times New Roman" w:hAnsi="Times New Roman"/>
                <w:iCs/>
                <w:sz w:val="22"/>
                <w:szCs w:val="26"/>
              </w:rPr>
              <w:t xml:space="preserve"> </w:t>
            </w:r>
          </w:p>
          <w:p w14:paraId="10327313" w14:textId="77777777" w:rsidR="00B90428" w:rsidRPr="00B90428" w:rsidRDefault="00000000"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287194543"/>
                <w:lock w:val="contentLocked"/>
              </w:sdtPr>
              <w:sdtEndPr>
                <w:rPr>
                  <w:b w:val="0"/>
                </w:rPr>
              </w:sdtEndPr>
              <w:sdtContent>
                <w:r w:rsidR="00B90428" w:rsidRPr="00B90428">
                  <w:rPr>
                    <w:rFonts w:ascii="Times New Roman" w:hAnsi="Times New Roman"/>
                    <w:b/>
                    <w:iCs/>
                    <w:sz w:val="22"/>
                    <w:szCs w:val="26"/>
                  </w:rPr>
                  <w:t xml:space="preserve">Affiliation: </w:t>
                </w:r>
              </w:sdtContent>
            </w:sdt>
            <w:r w:rsidR="00B90428" w:rsidRPr="00B90428">
              <w:rPr>
                <w:rFonts w:ascii="Times New Roman" w:hAnsi="Times New Roman"/>
                <w:iCs/>
                <w:sz w:val="22"/>
                <w:szCs w:val="26"/>
              </w:rPr>
              <w:t xml:space="preserve"> Département of ........, Faculté of .........., Université Alzahra, Téhrén, Iran.</w:t>
            </w:r>
          </w:p>
        </w:tc>
        <w:tc>
          <w:tcPr>
            <w:tcW w:w="2653" w:type="pct"/>
            <w:shd w:val="clear" w:color="auto" w:fill="auto"/>
          </w:tcPr>
          <w:p w14:paraId="7A755686" w14:textId="77777777" w:rsidR="00B90428" w:rsidRPr="00B90428" w:rsidRDefault="00000000"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221287109"/>
                <w:lock w:val="contentLocked"/>
              </w:sdtPr>
              <w:sdtContent>
                <w:r w:rsidR="00B90428" w:rsidRPr="00B90428">
                  <w:rPr>
                    <w:rFonts w:ascii="Times New Roman" w:hAnsi="Times New Roman"/>
                    <w:b/>
                    <w:iCs/>
                    <w:sz w:val="22"/>
                    <w:szCs w:val="26"/>
                  </w:rPr>
                  <w:t>Second Advisor:</w:t>
                </w:r>
              </w:sdtContent>
            </w:sdt>
            <w:r w:rsidR="00B90428" w:rsidRPr="00B90428">
              <w:rPr>
                <w:rFonts w:ascii="Times New Roman" w:hAnsi="Times New Roman"/>
                <w:b/>
                <w:iCs/>
                <w:sz w:val="22"/>
                <w:szCs w:val="26"/>
              </w:rPr>
              <w:t xml:space="preserve"> </w:t>
            </w:r>
          </w:p>
          <w:p w14:paraId="02853C7C" w14:textId="77777777" w:rsidR="00B90428" w:rsidRPr="00B90428" w:rsidRDefault="00000000"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879038098"/>
                <w:lock w:val="contentLocked"/>
              </w:sdtPr>
              <w:sdtEndPr>
                <w:rPr>
                  <w:b w:val="0"/>
                </w:rPr>
              </w:sdtEndPr>
              <w:sdtContent>
                <w:r w:rsidR="00B90428" w:rsidRPr="00B90428">
                  <w:rPr>
                    <w:rFonts w:ascii="Times New Roman" w:hAnsi="Times New Roman"/>
                    <w:b/>
                    <w:iCs/>
                    <w:sz w:val="22"/>
                    <w:szCs w:val="26"/>
                  </w:rPr>
                  <w:t xml:space="preserve">Affiliation: </w:t>
                </w:r>
              </w:sdtContent>
            </w:sdt>
          </w:p>
        </w:tc>
      </w:tr>
      <w:tr w:rsidR="00B90428" w:rsidRPr="00B90428" w14:paraId="18E18063" w14:textId="77777777" w:rsidTr="00B90428">
        <w:trPr>
          <w:trHeight w:val="20"/>
        </w:trPr>
        <w:tc>
          <w:tcPr>
            <w:tcW w:w="5000" w:type="pct"/>
            <w:gridSpan w:val="2"/>
            <w:shd w:val="clear" w:color="auto" w:fill="auto"/>
          </w:tcPr>
          <w:p w14:paraId="3313CD04" w14:textId="77777777" w:rsidR="00B90428" w:rsidRPr="00B90428" w:rsidRDefault="00000000"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291981093"/>
                <w:lock w:val="contentLocked"/>
              </w:sdtPr>
              <w:sdtContent>
                <w:r w:rsidR="00B90428" w:rsidRPr="00B90428">
                  <w:rPr>
                    <w:rFonts w:ascii="Times New Roman" w:hAnsi="Times New Roman"/>
                    <w:b/>
                    <w:iCs/>
                    <w:sz w:val="22"/>
                    <w:szCs w:val="26"/>
                  </w:rPr>
                  <w:t>Niveau:</w:t>
                </w:r>
              </w:sdtContent>
            </w:sdt>
            <w:r w:rsidR="00B90428" w:rsidRPr="00B90428">
              <w:rPr>
                <w:rFonts w:ascii="Times New Roman" w:hAnsi="Times New Roman"/>
                <w:b/>
                <w:iCs/>
                <w:sz w:val="22"/>
                <w:szCs w:val="26"/>
              </w:rPr>
              <w:t xml:space="preserve"> </w:t>
            </w:r>
            <w:sdt>
              <w:sdtPr>
                <w:rPr>
                  <w:rFonts w:ascii="Times New Roman" w:hAnsi="Times New Roman"/>
                  <w:sz w:val="22"/>
                  <w:szCs w:val="26"/>
                </w:rPr>
                <w:id w:val="-990403411"/>
                <w:dropDownList>
                  <w:listItem w:displayText="M.Sc." w:value="M.Sc."/>
                  <w:listItem w:displayText="Ph.D." w:value="Ph.D."/>
                </w:dropDownList>
              </w:sdtPr>
              <w:sdtContent>
                <w:r w:rsidR="00B90428" w:rsidRPr="00B90428">
                  <w:rPr>
                    <w:rFonts w:ascii="Times New Roman" w:hAnsi="Times New Roman"/>
                    <w:sz w:val="22"/>
                    <w:szCs w:val="26"/>
                  </w:rPr>
                  <w:t>M.Sc.</w:t>
                </w:r>
              </w:sdtContent>
            </w:sdt>
          </w:p>
          <w:p w14:paraId="19ACD465" w14:textId="77777777" w:rsidR="00B90428" w:rsidRPr="00B90428" w:rsidRDefault="00000000" w:rsidP="00B90428">
            <w:pPr>
              <w:spacing w:line="240" w:lineRule="auto"/>
              <w:jc w:val="lowKashida"/>
              <w:rPr>
                <w:rFonts w:ascii="Times New Roman" w:hAnsi="Times New Roman"/>
                <w:bCs/>
                <w:iCs/>
                <w:sz w:val="22"/>
                <w:szCs w:val="26"/>
              </w:rPr>
            </w:pPr>
            <w:sdt>
              <w:sdtPr>
                <w:rPr>
                  <w:rFonts w:ascii="Times New Roman" w:hAnsi="Times New Roman"/>
                  <w:b/>
                  <w:iCs/>
                  <w:sz w:val="22"/>
                  <w:szCs w:val="26"/>
                </w:rPr>
                <w:id w:val="-780957823"/>
                <w:lock w:val="contentLocked"/>
              </w:sdtPr>
              <w:sdtContent>
                <w:r w:rsidR="00B90428" w:rsidRPr="00B90428">
                  <w:rPr>
                    <w:rFonts w:ascii="Times New Roman" w:hAnsi="Times New Roman"/>
                    <w:b/>
                    <w:iCs/>
                    <w:sz w:val="22"/>
                    <w:szCs w:val="26"/>
                  </w:rPr>
                  <w:t>Département:</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p w14:paraId="165CD42D" w14:textId="77777777" w:rsidR="00B90428" w:rsidRPr="00B90428" w:rsidRDefault="00000000" w:rsidP="00B90428">
            <w:pPr>
              <w:spacing w:line="240" w:lineRule="auto"/>
              <w:jc w:val="lowKashida"/>
              <w:rPr>
                <w:rFonts w:ascii="Times New Roman" w:hAnsi="Times New Roman"/>
                <w:bCs/>
                <w:iCs/>
                <w:sz w:val="22"/>
                <w:szCs w:val="26"/>
              </w:rPr>
            </w:pPr>
            <w:sdt>
              <w:sdtPr>
                <w:rPr>
                  <w:rFonts w:ascii="Times New Roman" w:hAnsi="Times New Roman"/>
                  <w:b/>
                  <w:iCs/>
                  <w:sz w:val="22"/>
                  <w:szCs w:val="26"/>
                </w:rPr>
                <w:id w:val="-816485691"/>
                <w:lock w:val="contentLocked"/>
              </w:sdtPr>
              <w:sdtContent>
                <w:r w:rsidR="00B90428" w:rsidRPr="00B90428">
                  <w:rPr>
                    <w:rFonts w:ascii="Times New Roman" w:hAnsi="Times New Roman"/>
                    <w:b/>
                    <w:iCs/>
                    <w:sz w:val="22"/>
                    <w:szCs w:val="26"/>
                  </w:rPr>
                  <w:t>Faculté:</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sdt>
            <w:sdtPr>
              <w:rPr>
                <w:rFonts w:ascii="Times New Roman" w:hAnsi="Times New Roman"/>
                <w:b/>
                <w:iCs/>
                <w:sz w:val="22"/>
                <w:szCs w:val="26"/>
              </w:rPr>
              <w:id w:val="1622572454"/>
              <w:lock w:val="contentLocked"/>
            </w:sdtPr>
            <w:sdtContent>
              <w:p w14:paraId="02447FA5" w14:textId="77777777" w:rsidR="00B90428" w:rsidRPr="00B90428" w:rsidRDefault="00B90428" w:rsidP="00B90428">
                <w:pPr>
                  <w:spacing w:line="240" w:lineRule="auto"/>
                  <w:jc w:val="lowKashida"/>
                  <w:rPr>
                    <w:rFonts w:ascii="Times New Roman" w:hAnsi="Times New Roman"/>
                    <w:b/>
                    <w:iCs/>
                    <w:sz w:val="22"/>
                    <w:szCs w:val="26"/>
                  </w:rPr>
                </w:pPr>
                <w:r w:rsidRPr="00B90428">
                  <w:rPr>
                    <w:rFonts w:ascii="Times New Roman" w:hAnsi="Times New Roman"/>
                    <w:b/>
                    <w:iCs/>
                    <w:sz w:val="22"/>
                    <w:szCs w:val="26"/>
                  </w:rPr>
                  <w:t>Université Alzahra</w:t>
                </w:r>
              </w:p>
            </w:sdtContent>
          </w:sdt>
        </w:tc>
      </w:tr>
      <w:tr w:rsidR="00B90428" w:rsidRPr="00B90428" w14:paraId="59411298" w14:textId="77777777" w:rsidTr="00B90428">
        <w:trPr>
          <w:trHeight w:val="20"/>
        </w:trPr>
        <w:tc>
          <w:tcPr>
            <w:tcW w:w="2347" w:type="pct"/>
            <w:shd w:val="clear" w:color="auto" w:fill="auto"/>
          </w:tcPr>
          <w:p w14:paraId="1E070639" w14:textId="77777777" w:rsidR="00B90428" w:rsidRPr="00B90428" w:rsidRDefault="00000000" w:rsidP="00B90428">
            <w:pPr>
              <w:spacing w:line="240" w:lineRule="auto"/>
              <w:jc w:val="lowKashida"/>
              <w:rPr>
                <w:rFonts w:ascii="Times New Roman" w:hAnsi="Times New Roman"/>
                <w:bCs/>
                <w:iCs/>
                <w:sz w:val="22"/>
                <w:szCs w:val="26"/>
              </w:rPr>
            </w:pPr>
            <w:sdt>
              <w:sdtPr>
                <w:rPr>
                  <w:rFonts w:ascii="Times New Roman" w:hAnsi="Times New Roman"/>
                  <w:b/>
                  <w:iCs/>
                  <w:sz w:val="22"/>
                  <w:szCs w:val="26"/>
                </w:rPr>
                <w:id w:val="-1470355764"/>
                <w:lock w:val="contentLocked"/>
              </w:sdtPr>
              <w:sdtContent>
                <w:r w:rsidR="00B90428" w:rsidRPr="00B90428">
                  <w:rPr>
                    <w:rFonts w:ascii="Times New Roman" w:hAnsi="Times New Roman"/>
                    <w:b/>
                    <w:iCs/>
                    <w:sz w:val="22"/>
                    <w:szCs w:val="26"/>
                  </w:rPr>
                  <w:t>Discipline:</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tc>
        <w:tc>
          <w:tcPr>
            <w:tcW w:w="2653" w:type="pct"/>
            <w:shd w:val="clear" w:color="auto" w:fill="auto"/>
          </w:tcPr>
          <w:p w14:paraId="0E86824A" w14:textId="77777777" w:rsidR="00B90428" w:rsidRPr="00B90428" w:rsidRDefault="00000000" w:rsidP="00B90428">
            <w:pPr>
              <w:spacing w:line="240" w:lineRule="auto"/>
              <w:jc w:val="lowKashida"/>
              <w:rPr>
                <w:rFonts w:ascii="Times New Roman" w:hAnsi="Times New Roman"/>
                <w:bCs/>
                <w:iCs/>
                <w:sz w:val="22"/>
                <w:szCs w:val="26"/>
              </w:rPr>
            </w:pPr>
            <w:sdt>
              <w:sdtPr>
                <w:rPr>
                  <w:rFonts w:ascii="Times New Roman" w:hAnsi="Times New Roman"/>
                  <w:b/>
                  <w:iCs/>
                  <w:sz w:val="22"/>
                  <w:szCs w:val="26"/>
                </w:rPr>
                <w:id w:val="-1624379103"/>
                <w:lock w:val="contentLocked"/>
              </w:sdtPr>
              <w:sdtContent>
                <w:r w:rsidR="00B90428" w:rsidRPr="00B90428">
                  <w:rPr>
                    <w:rFonts w:ascii="Times New Roman" w:hAnsi="Times New Roman"/>
                    <w:b/>
                    <w:iCs/>
                    <w:sz w:val="22"/>
                    <w:szCs w:val="26"/>
                  </w:rPr>
                  <w:t>Domaine de recherches:</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tc>
      </w:tr>
      <w:tr w:rsidR="00B90428" w:rsidRPr="00B90428" w14:paraId="3A51B7EC" w14:textId="77777777" w:rsidTr="00B90428">
        <w:trPr>
          <w:trHeight w:val="20"/>
        </w:trPr>
        <w:tc>
          <w:tcPr>
            <w:tcW w:w="5000" w:type="pct"/>
            <w:gridSpan w:val="2"/>
            <w:shd w:val="clear" w:color="auto" w:fill="auto"/>
          </w:tcPr>
          <w:sdt>
            <w:sdtPr>
              <w:rPr>
                <w:rFonts w:ascii="Times New Roman" w:hAnsi="Times New Roman"/>
                <w:b/>
                <w:iCs/>
                <w:sz w:val="22"/>
                <w:szCs w:val="26"/>
              </w:rPr>
              <w:id w:val="-149058774"/>
              <w:lock w:val="contentLocked"/>
            </w:sdtPr>
            <w:sdtContent>
              <w:p w14:paraId="30733686" w14:textId="77777777" w:rsidR="00B90428" w:rsidRPr="00B90428" w:rsidRDefault="00B90428" w:rsidP="00B90428">
                <w:pPr>
                  <w:spacing w:line="240" w:lineRule="auto"/>
                  <w:jc w:val="lowKashida"/>
                  <w:rPr>
                    <w:rFonts w:ascii="Times New Roman" w:hAnsi="Times New Roman"/>
                    <w:bCs/>
                    <w:iCs/>
                    <w:sz w:val="22"/>
                    <w:szCs w:val="26"/>
                  </w:rPr>
                </w:pPr>
                <w:r w:rsidRPr="00B90428">
                  <w:rPr>
                    <w:rFonts w:ascii="Times New Roman" w:hAnsi="Times New Roman"/>
                    <w:b/>
                    <w:iCs/>
                    <w:sz w:val="22"/>
                    <w:szCs w:val="26"/>
                  </w:rPr>
                  <w:t>Résumé:</w:t>
                </w:r>
              </w:p>
            </w:sdtContent>
          </w:sdt>
          <w:p w14:paraId="4EFF7C55" w14:textId="77777777" w:rsidR="00B90428" w:rsidRPr="00B90428" w:rsidRDefault="00B90428" w:rsidP="00B90428">
            <w:pPr>
              <w:spacing w:line="240" w:lineRule="auto"/>
              <w:jc w:val="lowKashida"/>
              <w:rPr>
                <w:rFonts w:ascii="Times New Roman" w:hAnsi="Times New Roman"/>
                <w:iCs/>
                <w:sz w:val="22"/>
                <w:szCs w:val="26"/>
              </w:rPr>
            </w:pPr>
          </w:p>
        </w:tc>
      </w:tr>
      <w:tr w:rsidR="00B90428" w:rsidRPr="00B90428" w14:paraId="4C2E3666" w14:textId="77777777" w:rsidTr="00B90428">
        <w:trPr>
          <w:trHeight w:val="20"/>
        </w:trPr>
        <w:tc>
          <w:tcPr>
            <w:tcW w:w="5000" w:type="pct"/>
            <w:gridSpan w:val="2"/>
            <w:shd w:val="clear" w:color="auto" w:fill="auto"/>
          </w:tcPr>
          <w:p w14:paraId="6C09B9EA" w14:textId="77777777" w:rsidR="00B90428" w:rsidRPr="00B90428" w:rsidRDefault="00000000" w:rsidP="00B90428">
            <w:pPr>
              <w:spacing w:line="240" w:lineRule="auto"/>
              <w:jc w:val="lowKashida"/>
              <w:rPr>
                <w:rFonts w:ascii="Times New Roman" w:hAnsi="Times New Roman"/>
                <w:i/>
                <w:sz w:val="22"/>
                <w:szCs w:val="26"/>
              </w:rPr>
            </w:pPr>
            <w:sdt>
              <w:sdtPr>
                <w:rPr>
                  <w:rFonts w:ascii="Times New Roman" w:hAnsi="Times New Roman"/>
                  <w:b/>
                  <w:iCs/>
                  <w:sz w:val="22"/>
                  <w:szCs w:val="26"/>
                </w:rPr>
                <w:id w:val="813528137"/>
                <w:lock w:val="contentLocked"/>
              </w:sdtPr>
              <w:sdtContent>
                <w:r w:rsidR="00B90428" w:rsidRPr="00B90428">
                  <w:rPr>
                    <w:rFonts w:ascii="Times New Roman" w:hAnsi="Times New Roman"/>
                    <w:b/>
                    <w:iCs/>
                    <w:sz w:val="22"/>
                    <w:szCs w:val="26"/>
                  </w:rPr>
                  <w:t>Mots-clés:</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tc>
      </w:tr>
    </w:tbl>
    <w:p w14:paraId="23E9D294" w14:textId="77777777" w:rsidR="00B90428" w:rsidRDefault="00B90428">
      <w:pPr>
        <w:bidi/>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544"/>
        <w:gridCol w:w="4516"/>
      </w:tblGrid>
      <w:tr w:rsidR="00583046" w:rsidRPr="007111A4" w14:paraId="288AAFDF" w14:textId="77777777" w:rsidTr="00131E23">
        <w:trPr>
          <w:trHeight w:val="20"/>
          <w:jc w:val="center"/>
        </w:trPr>
        <w:tc>
          <w:tcPr>
            <w:tcW w:w="5000" w:type="pct"/>
            <w:gridSpan w:val="2"/>
            <w:shd w:val="clear" w:color="auto" w:fill="auto"/>
          </w:tcPr>
          <w:p w14:paraId="5C404457" w14:textId="77777777" w:rsidR="00583046" w:rsidRPr="007111A4" w:rsidRDefault="00000000" w:rsidP="002232B6">
            <w:pPr>
              <w:pageBreakBefore/>
              <w:bidi/>
              <w:spacing w:line="240" w:lineRule="auto"/>
              <w:ind w:left="565" w:hanging="565"/>
              <w:jc w:val="lowKashida"/>
              <w:rPr>
                <w:rFonts w:ascii="Times New Roman Bold" w:hAnsi="Times New Roman Bold"/>
                <w:b/>
                <w:bCs/>
                <w:i/>
                <w:sz w:val="18"/>
                <w:rtl/>
              </w:rPr>
            </w:pPr>
            <w:sdt>
              <w:sdtPr>
                <w:rPr>
                  <w:rFonts w:ascii="Times New Roman Bold" w:hAnsi="Times New Roman Bold" w:hint="cs"/>
                  <w:b/>
                  <w:bCs/>
                  <w:sz w:val="18"/>
                  <w:rtl/>
                </w:rPr>
                <w:id w:val="738590644"/>
                <w:lock w:val="sdtContentLocked"/>
              </w:sdtPr>
              <w:sdtContent>
                <w:r w:rsidR="00583046" w:rsidRPr="001A25B4">
                  <w:rPr>
                    <w:rFonts w:ascii="Times New Roman Bold" w:hAnsi="Times New Roman Bold" w:hint="cs"/>
                    <w:b/>
                    <w:bCs/>
                    <w:sz w:val="20"/>
                    <w:szCs w:val="24"/>
                    <w:rtl/>
                  </w:rPr>
                  <w:t>عنوان:</w:t>
                </w:r>
              </w:sdtContent>
            </w:sdt>
            <w:r w:rsidR="00583046" w:rsidRPr="001A25B4">
              <w:rPr>
                <w:rFonts w:ascii="Times New Roman Bold" w:hAnsi="Times New Roman Bold" w:hint="cs"/>
                <w:sz w:val="20"/>
                <w:szCs w:val="24"/>
                <w:rtl/>
              </w:rPr>
              <w:t xml:space="preserve"> </w:t>
            </w:r>
            <w:r w:rsidR="00583046" w:rsidRPr="001A25B4">
              <w:rPr>
                <w:rFonts w:ascii="Times New Roman Bold" w:hAnsi="Times New Roman Bold"/>
                <w:sz w:val="20"/>
                <w:szCs w:val="24"/>
                <w:rtl/>
              </w:rPr>
              <w:t>عنوان پا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ان‌نامه</w:t>
            </w:r>
            <w:r w:rsidR="00583046" w:rsidRPr="001A25B4">
              <w:rPr>
                <w:rFonts w:ascii="Times New Roman Bold" w:hAnsi="Times New Roman Bold"/>
                <w:sz w:val="20"/>
                <w:szCs w:val="24"/>
                <w:rtl/>
              </w:rPr>
              <w:t>/ رساله را 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نجا</w:t>
            </w:r>
            <w:r w:rsidR="00583046" w:rsidRPr="001A25B4">
              <w:rPr>
                <w:rFonts w:ascii="Times New Roman Bold" w:hAnsi="Times New Roman Bold"/>
                <w:sz w:val="20"/>
                <w:szCs w:val="24"/>
                <w:rtl/>
              </w:rPr>
              <w:t xml:space="preserve"> وارد کن</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د</w:t>
            </w:r>
          </w:p>
        </w:tc>
      </w:tr>
      <w:tr w:rsidR="00583046" w:rsidRPr="007111A4" w14:paraId="45576301" w14:textId="77777777" w:rsidTr="00131E23">
        <w:trPr>
          <w:trHeight w:val="20"/>
          <w:jc w:val="center"/>
        </w:trPr>
        <w:tc>
          <w:tcPr>
            <w:tcW w:w="2508" w:type="pct"/>
            <w:shd w:val="clear" w:color="auto" w:fill="auto"/>
          </w:tcPr>
          <w:p w14:paraId="6B89D7EC" w14:textId="77777777" w:rsidR="00583046" w:rsidRPr="007111A4" w:rsidRDefault="00000000" w:rsidP="00D43364">
            <w:pPr>
              <w:bidi/>
              <w:spacing w:line="240" w:lineRule="auto"/>
              <w:jc w:val="lowKashida"/>
              <w:rPr>
                <w:rFonts w:ascii="Times New Roman Bold" w:hAnsi="Times New Roman Bold"/>
                <w:b/>
                <w:bCs/>
                <w:i/>
                <w:sz w:val="18"/>
                <w:szCs w:val="22"/>
                <w:rtl/>
              </w:rPr>
            </w:pPr>
            <w:sdt>
              <w:sdtPr>
                <w:rPr>
                  <w:rFonts w:ascii="Times New Roman Bold" w:hAnsi="Times New Roman Bold" w:hint="cs"/>
                  <w:b/>
                  <w:bCs/>
                  <w:sz w:val="20"/>
                  <w:szCs w:val="24"/>
                  <w:rtl/>
                </w:rPr>
                <w:id w:val="1654723855"/>
                <w:lock w:val="sdtContentLocked"/>
              </w:sdtPr>
              <w:sdtEndPr>
                <w:rPr>
                  <w:i/>
                  <w:sz w:val="18"/>
                  <w:szCs w:val="22"/>
                </w:rPr>
              </w:sdtEndPr>
              <w:sdtContent>
                <w:r w:rsidR="00583046" w:rsidRPr="00A62F25">
                  <w:rPr>
                    <w:rFonts w:ascii="Times New Roman Bold" w:hAnsi="Times New Roman Bold" w:hint="cs"/>
                    <w:b/>
                    <w:bCs/>
                    <w:sz w:val="20"/>
                    <w:szCs w:val="24"/>
                    <w:rtl/>
                  </w:rPr>
                  <w:t>نام‌خانوادگی:</w:t>
                </w:r>
              </w:sdtContent>
            </w:sdt>
            <w:r w:rsidR="00583046" w:rsidRPr="00A62F25">
              <w:rPr>
                <w:rFonts w:ascii="Times New Roman Bold" w:hAnsi="Times New Roman Bold" w:hint="cs"/>
                <w:sz w:val="20"/>
                <w:szCs w:val="24"/>
                <w:rtl/>
              </w:rPr>
              <w:t xml:space="preserve"> ............</w:t>
            </w:r>
          </w:p>
        </w:tc>
        <w:tc>
          <w:tcPr>
            <w:tcW w:w="2492" w:type="pct"/>
            <w:shd w:val="clear" w:color="auto" w:fill="auto"/>
          </w:tcPr>
          <w:p w14:paraId="222D77BD" w14:textId="77777777" w:rsidR="00583046" w:rsidRPr="007111A4" w:rsidRDefault="00000000" w:rsidP="00D43364">
            <w:pPr>
              <w:bidi/>
              <w:spacing w:line="240" w:lineRule="auto"/>
              <w:jc w:val="lowKashida"/>
              <w:rPr>
                <w:rFonts w:ascii="Times New Roman Bold" w:hAnsi="Times New Roman Bold"/>
                <w:b/>
                <w:bCs/>
                <w:i/>
                <w:sz w:val="18"/>
                <w:szCs w:val="22"/>
                <w:rtl/>
              </w:rPr>
            </w:pPr>
            <w:sdt>
              <w:sdtPr>
                <w:rPr>
                  <w:rFonts w:ascii="Times New Roman Bold" w:hAnsi="Times New Roman Bold" w:hint="cs"/>
                  <w:b/>
                  <w:bCs/>
                  <w:sz w:val="18"/>
                  <w:szCs w:val="22"/>
                  <w:rtl/>
                </w:rPr>
                <w:id w:val="-175734156"/>
                <w:lock w:val="sdtContentLocked"/>
              </w:sdtPr>
              <w:sdtContent>
                <w:r w:rsidR="00583046" w:rsidRPr="00A62F25">
                  <w:rPr>
                    <w:rFonts w:ascii="Times New Roman Bold" w:hAnsi="Times New Roman Bold" w:hint="cs"/>
                    <w:b/>
                    <w:bCs/>
                    <w:sz w:val="20"/>
                    <w:szCs w:val="24"/>
                    <w:rtl/>
                  </w:rPr>
                  <w:t>نام:</w:t>
                </w:r>
              </w:sdtContent>
            </w:sdt>
            <w:r w:rsidR="00583046" w:rsidRPr="00A62F25">
              <w:rPr>
                <w:rFonts w:ascii="Times New Roman Bold" w:hAnsi="Times New Roman Bold" w:hint="cs"/>
                <w:sz w:val="20"/>
                <w:szCs w:val="24"/>
                <w:rtl/>
              </w:rPr>
              <w:t xml:space="preserve"> ............</w:t>
            </w:r>
          </w:p>
        </w:tc>
      </w:tr>
      <w:tr w:rsidR="00583046" w:rsidRPr="007111A4" w14:paraId="2051181F" w14:textId="77777777" w:rsidTr="00131E23">
        <w:trPr>
          <w:trHeight w:val="20"/>
          <w:jc w:val="center"/>
        </w:trPr>
        <w:tc>
          <w:tcPr>
            <w:tcW w:w="2508" w:type="pct"/>
            <w:shd w:val="clear" w:color="auto" w:fill="auto"/>
          </w:tcPr>
          <w:p w14:paraId="447DF2EE" w14:textId="77777777" w:rsidR="00583046" w:rsidRPr="00A62F2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595274738"/>
                <w:lock w:val="sdtContentLocked"/>
              </w:sdtPr>
              <w:sdtContent>
                <w:r w:rsidR="00583046" w:rsidRPr="00A62F25">
                  <w:rPr>
                    <w:rFonts w:ascii="Times New Roman Bold" w:hAnsi="Times New Roman Bold" w:hint="cs"/>
                    <w:b/>
                    <w:bCs/>
                    <w:sz w:val="20"/>
                    <w:szCs w:val="24"/>
                    <w:rtl/>
                  </w:rPr>
                  <w:t>استاد راهنمای اول:</w:t>
                </w:r>
              </w:sdtContent>
            </w:sdt>
            <w:r w:rsidR="00583046" w:rsidRPr="00A62F25">
              <w:rPr>
                <w:rFonts w:ascii="Times New Roman Bold" w:hAnsi="Times New Roman Bold" w:hint="cs"/>
                <w:sz w:val="20"/>
                <w:szCs w:val="24"/>
                <w:rtl/>
              </w:rPr>
              <w:t xml:space="preserve"> ............</w:t>
            </w:r>
          </w:p>
          <w:p w14:paraId="2EDD7EEF" w14:textId="77777777" w:rsidR="00583046" w:rsidRPr="007111A4"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530874025"/>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516567853"/>
                <w:lock w:val="sdtContentLocked"/>
                <w:text/>
              </w:sdtPr>
              <w:sdtContent>
                <w:r w:rsidR="00487A4D" w:rsidRPr="00A62F25">
                  <w:rPr>
                    <w:rFonts w:ascii="Times New Roman Bold" w:hAnsi="Times New Roman Bold" w:hint="cs"/>
                    <w:sz w:val="20"/>
                    <w:szCs w:val="24"/>
                    <w:rtl/>
                  </w:rPr>
                  <w:t>گروه</w:t>
                </w:r>
              </w:sdtContent>
            </w:sdt>
            <w:r w:rsidR="00487A4D"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9977387"/>
                <w:lock w:val="sdtContentLocked"/>
                <w:text/>
              </w:sdtPr>
              <w:sdtContent>
                <w:r w:rsidR="00583046" w:rsidRPr="00A62F25">
                  <w:rPr>
                    <w:rFonts w:ascii="Times New Roman Bold" w:hAnsi="Times New Roman Bold" w:hint="cs"/>
                    <w:sz w:val="20"/>
                    <w:szCs w:val="24"/>
                    <w:rtl/>
                  </w:rPr>
                  <w:t>، دانشکده</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2119371618"/>
                <w:lock w:val="sdtContentLocked"/>
                <w:text/>
              </w:sdtPr>
              <w:sdtEndPr>
                <w:rPr>
                  <w:rFonts w:hint="default"/>
                </w:rPr>
              </w:sdtEndPr>
              <w:sdtContent>
                <w:r w:rsidR="00583046" w:rsidRPr="00A62F25">
                  <w:rPr>
                    <w:rFonts w:ascii="Times New Roman Bold" w:hAnsi="Times New Roman Bold" w:hint="cs"/>
                    <w:sz w:val="20"/>
                    <w:szCs w:val="24"/>
                    <w:rtl/>
                  </w:rPr>
                  <w:t>، دانشگاه الزهرا، تهران، ایران</w:t>
                </w:r>
              </w:sdtContent>
            </w:sdt>
          </w:p>
        </w:tc>
        <w:tc>
          <w:tcPr>
            <w:tcW w:w="2492" w:type="pct"/>
            <w:shd w:val="clear" w:color="auto" w:fill="auto"/>
          </w:tcPr>
          <w:p w14:paraId="025B74F0" w14:textId="77777777" w:rsidR="00583046" w:rsidRPr="00A62F2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68287146"/>
                <w:lock w:val="sdtContentLocked"/>
              </w:sdtPr>
              <w:sdtContent>
                <w:r w:rsidR="00583046" w:rsidRPr="00A62F25">
                  <w:rPr>
                    <w:rFonts w:ascii="Times New Roman Bold" w:hAnsi="Times New Roman Bold" w:hint="cs"/>
                    <w:b/>
                    <w:bCs/>
                    <w:sz w:val="20"/>
                    <w:szCs w:val="24"/>
                    <w:rtl/>
                  </w:rPr>
                  <w:t>استاد راهنمای دوم:</w:t>
                </w:r>
              </w:sdtContent>
            </w:sdt>
            <w:r w:rsidR="00583046" w:rsidRPr="00A62F25">
              <w:rPr>
                <w:rFonts w:ascii="Times New Roman Bold" w:hAnsi="Times New Roman Bold" w:hint="cs"/>
                <w:sz w:val="20"/>
                <w:szCs w:val="24"/>
                <w:rtl/>
              </w:rPr>
              <w:t xml:space="preserve"> </w:t>
            </w:r>
          </w:p>
          <w:p w14:paraId="09A1D410" w14:textId="77777777" w:rsidR="00583046" w:rsidRPr="007E20F5"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005359558"/>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p>
        </w:tc>
      </w:tr>
      <w:tr w:rsidR="00583046" w:rsidRPr="007111A4" w14:paraId="3406E269" w14:textId="77777777" w:rsidTr="00131E23">
        <w:trPr>
          <w:trHeight w:val="20"/>
          <w:jc w:val="center"/>
        </w:trPr>
        <w:tc>
          <w:tcPr>
            <w:tcW w:w="2508" w:type="pct"/>
            <w:shd w:val="clear" w:color="auto" w:fill="auto"/>
          </w:tcPr>
          <w:p w14:paraId="62173178" w14:textId="77777777" w:rsidR="00583046" w:rsidRPr="00A62F2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04333993"/>
                <w:lock w:val="sdtContentLocked"/>
              </w:sdtPr>
              <w:sdtContent>
                <w:r w:rsidR="00583046" w:rsidRPr="00A62F25">
                  <w:rPr>
                    <w:rFonts w:ascii="Times New Roman Bold" w:hAnsi="Times New Roman Bold" w:hint="cs"/>
                    <w:b/>
                    <w:bCs/>
                    <w:sz w:val="20"/>
                    <w:szCs w:val="24"/>
                    <w:rtl/>
                  </w:rPr>
                  <w:t>استاد مشاور اول:</w:t>
                </w:r>
              </w:sdtContent>
            </w:sdt>
            <w:r w:rsidR="00583046" w:rsidRPr="00A62F25">
              <w:rPr>
                <w:rFonts w:ascii="Times New Roman Bold" w:hAnsi="Times New Roman Bold" w:hint="cs"/>
                <w:sz w:val="20"/>
                <w:szCs w:val="24"/>
                <w:rtl/>
              </w:rPr>
              <w:t xml:space="preserve"> </w:t>
            </w:r>
          </w:p>
          <w:p w14:paraId="2ED1BFD8" w14:textId="77777777" w:rsidR="00583046" w:rsidRPr="007E20F5"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237825945"/>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p>
        </w:tc>
        <w:tc>
          <w:tcPr>
            <w:tcW w:w="2492" w:type="pct"/>
            <w:shd w:val="clear" w:color="auto" w:fill="auto"/>
          </w:tcPr>
          <w:p w14:paraId="3FB98B33" w14:textId="77777777" w:rsidR="00583046" w:rsidRPr="00A62F2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19255243"/>
                <w:lock w:val="sdtContentLocked"/>
              </w:sdtPr>
              <w:sdtContent>
                <w:r w:rsidR="00583046" w:rsidRPr="00A62F25">
                  <w:rPr>
                    <w:rFonts w:ascii="Times New Roman Bold" w:hAnsi="Times New Roman Bold" w:hint="cs"/>
                    <w:b/>
                    <w:bCs/>
                    <w:sz w:val="20"/>
                    <w:szCs w:val="24"/>
                    <w:rtl/>
                  </w:rPr>
                  <w:t>استاد مشاور دوم:</w:t>
                </w:r>
              </w:sdtContent>
            </w:sdt>
            <w:r w:rsidR="00583046" w:rsidRPr="00A62F25">
              <w:rPr>
                <w:rFonts w:ascii="Times New Roman Bold" w:hAnsi="Times New Roman Bold" w:hint="cs"/>
                <w:sz w:val="20"/>
                <w:szCs w:val="24"/>
                <w:rtl/>
              </w:rPr>
              <w:t xml:space="preserve"> </w:t>
            </w:r>
          </w:p>
          <w:p w14:paraId="4C1DF32D" w14:textId="77777777" w:rsidR="00583046" w:rsidRPr="007E20F5"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822626384"/>
                <w:lock w:val="sdtContentLocked"/>
              </w:sdt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p>
        </w:tc>
      </w:tr>
      <w:tr w:rsidR="00583046" w:rsidRPr="007111A4" w14:paraId="1F6D1192" w14:textId="77777777" w:rsidTr="00131E23">
        <w:trPr>
          <w:trHeight w:val="20"/>
          <w:jc w:val="center"/>
        </w:trPr>
        <w:tc>
          <w:tcPr>
            <w:tcW w:w="5000" w:type="pct"/>
            <w:gridSpan w:val="2"/>
            <w:shd w:val="clear" w:color="auto" w:fill="auto"/>
          </w:tcPr>
          <w:p w14:paraId="0728A08D" w14:textId="77777777" w:rsidR="00583046" w:rsidRPr="007E20F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216776134"/>
                <w:lock w:val="sdtContentLocked"/>
              </w:sdtPr>
              <w:sdtContent>
                <w:r w:rsidR="00583046" w:rsidRPr="00A62F25">
                  <w:rPr>
                    <w:rFonts w:ascii="Times New Roman Bold" w:hAnsi="Times New Roman Bold" w:hint="cs"/>
                    <w:b/>
                    <w:bCs/>
                    <w:sz w:val="20"/>
                    <w:szCs w:val="24"/>
                    <w:rtl/>
                  </w:rPr>
                  <w:t>مقطع:</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alias w:val="انتخاب کنید"/>
                <w:tag w:val="انتخاب کنید"/>
                <w:id w:val="-1043438918"/>
                <w:lock w:val="sdtLocked"/>
                <w:dropDownList>
                  <w:listItem w:displayText="......." w:value="......."/>
                  <w:listItem w:displayText="کارشناسی ارشد" w:value="کارشناسی ارشد"/>
                  <w:listItem w:displayText="دکتری" w:value="دکتری"/>
                </w:dropDownList>
              </w:sdtPr>
              <w:sdtEndPr>
                <w:rPr>
                  <w:rFonts w:hint="default"/>
                </w:rPr>
              </w:sdtEndPr>
              <w:sdtContent>
                <w:r w:rsidR="00487A4D" w:rsidRPr="00A62F25">
                  <w:rPr>
                    <w:rFonts w:ascii="Times New Roman Bold" w:hAnsi="Times New Roman Bold" w:hint="cs"/>
                    <w:sz w:val="20"/>
                    <w:szCs w:val="24"/>
                    <w:rtl/>
                  </w:rPr>
                  <w:t>.......</w:t>
                </w:r>
              </w:sdtContent>
            </w:sdt>
          </w:p>
          <w:p w14:paraId="3CA402DC" w14:textId="77777777" w:rsidR="00583046" w:rsidRPr="00A62F2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34291111"/>
                <w:lock w:val="sdtContentLocked"/>
              </w:sdtPr>
              <w:sdtContent>
                <w:r w:rsidR="00583046" w:rsidRPr="00A62F25">
                  <w:rPr>
                    <w:rFonts w:ascii="Times New Roman Bold" w:hAnsi="Times New Roman Bold" w:hint="cs"/>
                    <w:b/>
                    <w:bCs/>
                    <w:sz w:val="20"/>
                    <w:szCs w:val="24"/>
                    <w:rtl/>
                  </w:rPr>
                  <w:t>گروه:</w:t>
                </w:r>
              </w:sdtContent>
            </w:sdt>
            <w:r w:rsidR="00583046" w:rsidRPr="00A62F25">
              <w:rPr>
                <w:rFonts w:ascii="Times New Roman Bold" w:hAnsi="Times New Roman Bold" w:hint="cs"/>
                <w:sz w:val="20"/>
                <w:szCs w:val="24"/>
                <w:rtl/>
              </w:rPr>
              <w:t xml:space="preserve"> ......................</w:t>
            </w:r>
          </w:p>
          <w:p w14:paraId="7B0E9041" w14:textId="77777777" w:rsidR="00583046" w:rsidRPr="00A62F25" w:rsidRDefault="00000000"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486291869"/>
                <w:lock w:val="sdtContentLocked"/>
              </w:sdtPr>
              <w:sdtContent>
                <w:r w:rsidR="00583046" w:rsidRPr="00A62F25">
                  <w:rPr>
                    <w:rFonts w:ascii="Times New Roman Bold" w:hAnsi="Times New Roman Bold" w:hint="cs"/>
                    <w:b/>
                    <w:bCs/>
                    <w:sz w:val="20"/>
                    <w:szCs w:val="24"/>
                    <w:rtl/>
                  </w:rPr>
                  <w:t>دانشکده:</w:t>
                </w:r>
              </w:sdtContent>
            </w:sdt>
            <w:r w:rsidR="00583046" w:rsidRPr="00A62F25">
              <w:rPr>
                <w:rFonts w:ascii="Times New Roman Bold" w:hAnsi="Times New Roman Bold" w:hint="cs"/>
                <w:sz w:val="20"/>
                <w:szCs w:val="24"/>
                <w:rtl/>
              </w:rPr>
              <w:t xml:space="preserve"> ......................</w:t>
            </w:r>
          </w:p>
          <w:sdt>
            <w:sdtPr>
              <w:rPr>
                <w:rFonts w:ascii="Times New Roman Bold" w:hAnsi="Times New Roman Bold" w:hint="cs"/>
                <w:b/>
                <w:bCs/>
                <w:sz w:val="18"/>
                <w:szCs w:val="22"/>
                <w:rtl/>
              </w:rPr>
              <w:id w:val="-1065566633"/>
              <w:lock w:val="sdtContentLocked"/>
            </w:sdtPr>
            <w:sdtEndPr>
              <w:rPr>
                <w:rFonts w:hint="default"/>
                <w:i/>
              </w:rPr>
            </w:sdtEndPr>
            <w:sdtContent>
              <w:p w14:paraId="78C101C0" w14:textId="77777777" w:rsidR="00583046" w:rsidRPr="007111A4" w:rsidRDefault="00583046" w:rsidP="00D43364">
                <w:pPr>
                  <w:bidi/>
                  <w:spacing w:line="240" w:lineRule="auto"/>
                  <w:jc w:val="lowKashida"/>
                  <w:rPr>
                    <w:rFonts w:ascii="Times New Roman Bold" w:hAnsi="Times New Roman Bold"/>
                    <w:b/>
                    <w:bCs/>
                    <w:i/>
                    <w:sz w:val="18"/>
                    <w:szCs w:val="22"/>
                    <w:rtl/>
                  </w:rPr>
                </w:pPr>
                <w:r w:rsidRPr="00A62F25">
                  <w:rPr>
                    <w:rFonts w:ascii="Times New Roman Bold" w:hAnsi="Times New Roman Bold" w:hint="cs"/>
                    <w:b/>
                    <w:bCs/>
                    <w:sz w:val="20"/>
                    <w:szCs w:val="24"/>
                    <w:rtl/>
                  </w:rPr>
                  <w:t>دانشگاه الزهرا</w:t>
                </w:r>
              </w:p>
            </w:sdtContent>
          </w:sdt>
        </w:tc>
      </w:tr>
      <w:tr w:rsidR="00583046" w:rsidRPr="007111A4" w14:paraId="66D74536" w14:textId="77777777" w:rsidTr="00131E23">
        <w:trPr>
          <w:trHeight w:val="20"/>
          <w:jc w:val="center"/>
        </w:trPr>
        <w:tc>
          <w:tcPr>
            <w:tcW w:w="2508" w:type="pct"/>
            <w:shd w:val="clear" w:color="auto" w:fill="auto"/>
          </w:tcPr>
          <w:p w14:paraId="3647DA64" w14:textId="77777777" w:rsidR="00583046" w:rsidRPr="007E20F5"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317036735"/>
                <w:lock w:val="sdtContentLocked"/>
              </w:sdtPr>
              <w:sdtContent>
                <w:r w:rsidR="00583046" w:rsidRPr="00A62F25">
                  <w:rPr>
                    <w:rFonts w:ascii="Times New Roman Bold" w:hAnsi="Times New Roman Bold" w:hint="cs"/>
                    <w:b/>
                    <w:bCs/>
                    <w:sz w:val="20"/>
                    <w:szCs w:val="24"/>
                    <w:rtl/>
                  </w:rPr>
                  <w:t>رشته تحصیلی:</w:t>
                </w:r>
              </w:sdtContent>
            </w:sdt>
            <w:r w:rsidR="00583046" w:rsidRPr="001A25B4">
              <w:rPr>
                <w:rFonts w:ascii="Times New Roman Bold" w:hAnsi="Times New Roman Bold" w:hint="cs"/>
                <w:sz w:val="20"/>
                <w:szCs w:val="24"/>
                <w:rtl/>
              </w:rPr>
              <w:t xml:space="preserve"> ......</w:t>
            </w:r>
          </w:p>
        </w:tc>
        <w:tc>
          <w:tcPr>
            <w:tcW w:w="2492" w:type="pct"/>
            <w:shd w:val="clear" w:color="auto" w:fill="auto"/>
          </w:tcPr>
          <w:p w14:paraId="7D920BAF" w14:textId="77777777" w:rsidR="00583046" w:rsidRPr="007E20F5"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84026270"/>
                <w:lock w:val="sdtContentLocked"/>
              </w:sdtPr>
              <w:sdtContent>
                <w:r w:rsidR="009C5B14">
                  <w:rPr>
                    <w:rFonts w:ascii="Times New Roman Bold" w:hAnsi="Times New Roman Bold" w:hint="cs"/>
                    <w:b/>
                    <w:bCs/>
                    <w:sz w:val="20"/>
                    <w:szCs w:val="24"/>
                    <w:rtl/>
                  </w:rPr>
                  <w:t>زمینه</w:t>
                </w:r>
                <w:r w:rsidR="00583046" w:rsidRPr="00A62F25">
                  <w:rPr>
                    <w:rFonts w:ascii="Times New Roman Bold" w:hAnsi="Times New Roman Bold" w:hint="cs"/>
                    <w:b/>
                    <w:bCs/>
                    <w:sz w:val="20"/>
                    <w:szCs w:val="24"/>
                    <w:rtl/>
                  </w:rPr>
                  <w:t xml:space="preserve"> پژوهش:</w:t>
                </w:r>
              </w:sdtContent>
            </w:sdt>
            <w:r w:rsidR="00583046" w:rsidRPr="001A25B4">
              <w:rPr>
                <w:rFonts w:ascii="Times New Roman Bold" w:hAnsi="Times New Roman Bold" w:hint="cs"/>
                <w:sz w:val="20"/>
                <w:szCs w:val="24"/>
                <w:rtl/>
              </w:rPr>
              <w:t xml:space="preserve"> ......</w:t>
            </w:r>
          </w:p>
        </w:tc>
      </w:tr>
      <w:tr w:rsidR="00583046" w:rsidRPr="007111A4" w14:paraId="2E843B0A" w14:textId="77777777" w:rsidTr="00131E23">
        <w:trPr>
          <w:trHeight w:val="20"/>
          <w:jc w:val="center"/>
        </w:trPr>
        <w:tc>
          <w:tcPr>
            <w:tcW w:w="5000" w:type="pct"/>
            <w:gridSpan w:val="2"/>
            <w:shd w:val="clear" w:color="auto" w:fill="auto"/>
          </w:tcPr>
          <w:p w14:paraId="6B872692" w14:textId="77777777" w:rsidR="00583046" w:rsidRPr="00A62F25" w:rsidRDefault="00583046" w:rsidP="00D43364">
            <w:pPr>
              <w:bidi/>
              <w:spacing w:line="240" w:lineRule="auto"/>
              <w:jc w:val="lowKashida"/>
              <w:rPr>
                <w:rFonts w:ascii="Times New Roman Bold" w:hAnsi="Times New Roman Bold"/>
                <w:b/>
                <w:bCs/>
                <w:sz w:val="20"/>
                <w:szCs w:val="24"/>
                <w:rtl/>
              </w:rPr>
            </w:pPr>
            <w:r w:rsidRPr="00A62F25">
              <w:rPr>
                <w:rFonts w:ascii="Times New Roman Bold" w:hAnsi="Times New Roman Bold" w:hint="cs"/>
                <w:b/>
                <w:bCs/>
                <w:sz w:val="20"/>
                <w:szCs w:val="24"/>
                <w:rtl/>
              </w:rPr>
              <w:t>چکیده:</w:t>
            </w:r>
          </w:p>
          <w:p w14:paraId="3ADF95D7" w14:textId="77777777" w:rsidR="00583046" w:rsidRPr="00823773" w:rsidRDefault="005D3E67" w:rsidP="00D43364">
            <w:pPr>
              <w:bidi/>
              <w:spacing w:line="240" w:lineRule="auto"/>
              <w:jc w:val="lowKashida"/>
              <w:rPr>
                <w:i/>
                <w:sz w:val="18"/>
                <w:szCs w:val="22"/>
                <w:rtl/>
              </w:rPr>
            </w:pPr>
            <w:r w:rsidRPr="005D3E67">
              <w:rPr>
                <w:rFonts w:ascii="Times New Roman Bold" w:hAnsi="Times New Roman Bold"/>
                <w:sz w:val="20"/>
                <w:szCs w:val="24"/>
                <w:rtl/>
              </w:rPr>
              <w:t>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25۰ تا 3۰۰ واژه داشته باشد و در </w:t>
            </w:r>
            <w:r w:rsidRPr="005D3E67">
              <w:rPr>
                <w:rFonts w:ascii="Times New Roman Bold" w:hAnsi="Times New Roman Bold" w:hint="cs"/>
                <w:sz w:val="20"/>
                <w:szCs w:val="24"/>
                <w:rtl/>
              </w:rPr>
              <w:t>یک</w:t>
            </w:r>
            <w:r w:rsidRPr="005D3E67">
              <w:rPr>
                <w:rFonts w:ascii="Times New Roman Bold" w:hAnsi="Times New Roman Bold"/>
                <w:sz w:val="20"/>
                <w:szCs w:val="24"/>
                <w:rtl/>
              </w:rPr>
              <w:t xml:space="preserve"> پاراگراف نوشته شود. در نگارش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جمله‌ها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کامل (‌دارا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فعل) استفاده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شامل هدف، روش‌شناس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پژوهش، </w:t>
            </w:r>
            <w:r w:rsidRPr="005D3E67">
              <w:rPr>
                <w:rFonts w:ascii="Times New Roman Bold" w:hAnsi="Times New Roman Bold" w:hint="cs"/>
                <w:sz w:val="20"/>
                <w:szCs w:val="24"/>
                <w:rtl/>
              </w:rPr>
              <w:t>یافته‌ها</w:t>
            </w:r>
            <w:r w:rsidRPr="005D3E67">
              <w:rPr>
                <w:rFonts w:ascii="Times New Roman Bold" w:hAnsi="Times New Roman Bold"/>
                <w:sz w:val="20"/>
                <w:szCs w:val="24"/>
                <w:rtl/>
              </w:rPr>
              <w:t xml:space="preserve"> و نت</w:t>
            </w:r>
            <w:r w:rsidRPr="005D3E67">
              <w:rPr>
                <w:rFonts w:ascii="Times New Roman Bold" w:hAnsi="Times New Roman Bold" w:hint="cs"/>
                <w:sz w:val="20"/>
                <w:szCs w:val="24"/>
                <w:rtl/>
              </w:rPr>
              <w:t>یجه‌گیری</w:t>
            </w:r>
            <w:r w:rsidRPr="005D3E67">
              <w:rPr>
                <w:rFonts w:ascii="Times New Roman Bold" w:hAnsi="Times New Roman Bold"/>
                <w:sz w:val="20"/>
                <w:szCs w:val="24"/>
                <w:rtl/>
              </w:rPr>
              <w:t xml:space="preserve"> است و در پا</w:t>
            </w:r>
            <w:r w:rsidRPr="005D3E67">
              <w:rPr>
                <w:rFonts w:ascii="Times New Roman Bold" w:hAnsi="Times New Roman Bold" w:hint="cs"/>
                <w:sz w:val="20"/>
                <w:szCs w:val="24"/>
                <w:rtl/>
              </w:rPr>
              <w:t>یان</w:t>
            </w:r>
            <w:r w:rsidRPr="005D3E67">
              <w:rPr>
                <w:rFonts w:ascii="Times New Roman Bold" w:hAnsi="Times New Roman Bold"/>
                <w:sz w:val="20"/>
                <w:szCs w:val="24"/>
                <w:rtl/>
              </w:rPr>
              <w:t xml:space="preserve"> آن کل</w:t>
            </w:r>
            <w:r w:rsidRPr="005D3E67">
              <w:rPr>
                <w:rFonts w:ascii="Times New Roman Bold" w:hAnsi="Times New Roman Bold" w:hint="cs"/>
                <w:sz w:val="20"/>
                <w:szCs w:val="24"/>
                <w:rtl/>
              </w:rPr>
              <w:t>یدواژه‌ها</w:t>
            </w:r>
            <w:r w:rsidRPr="005D3E67">
              <w:rPr>
                <w:rFonts w:ascii="Times New Roman Bold" w:hAnsi="Times New Roman Bold"/>
                <w:sz w:val="20"/>
                <w:szCs w:val="24"/>
                <w:rtl/>
              </w:rPr>
              <w:t xml:space="preserve"> ذکر م</w:t>
            </w:r>
            <w:r w:rsidRPr="005D3E67">
              <w:rPr>
                <w:rFonts w:ascii="Times New Roman Bold" w:hAnsi="Times New Roman Bold" w:hint="cs"/>
                <w:sz w:val="20"/>
                <w:szCs w:val="24"/>
                <w:rtl/>
              </w:rPr>
              <w:t>ی‌شود</w:t>
            </w:r>
            <w:r w:rsidRPr="005D3E67">
              <w:rPr>
                <w:rFonts w:ascii="Times New Roman Bold" w:hAnsi="Times New Roman Bold"/>
                <w:sz w:val="20"/>
                <w:szCs w:val="24"/>
                <w:rtl/>
              </w:rPr>
              <w:t>. در متن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ارجاع به منابع، اشاره به جدول‌ها و نمودارها و ذکر فرمول‌ها اجتناب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زبان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است،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در آغاز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انتها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ابتدا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w:t>
            </w:r>
            <w:r w:rsidRPr="005D3E67">
              <w:rPr>
                <w:rFonts w:ascii="Times New Roman Bold" w:hAnsi="Times New Roman Bold" w:hint="cs"/>
                <w:sz w:val="20"/>
                <w:szCs w:val="24"/>
                <w:rtl/>
              </w:rPr>
              <w:t>در</w:t>
            </w:r>
            <w:r w:rsidRPr="005D3E67">
              <w:rPr>
                <w:rFonts w:ascii="Times New Roman Bold" w:hAnsi="Times New Roman Bold"/>
                <w:sz w:val="20"/>
                <w:szCs w:val="24"/>
                <w:rtl/>
              </w:rPr>
              <w:t xml:space="preserve"> انتها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سا</w:t>
            </w:r>
            <w:r w:rsidRPr="005D3E67">
              <w:rPr>
                <w:rFonts w:ascii="Times New Roman Bold" w:hAnsi="Times New Roman Bold" w:hint="cs"/>
                <w:sz w:val="20"/>
                <w:szCs w:val="24"/>
                <w:rtl/>
              </w:rPr>
              <w:t>یر</w:t>
            </w:r>
            <w:r w:rsidRPr="005D3E67">
              <w:rPr>
                <w:rFonts w:ascii="Times New Roman Bold" w:hAnsi="Times New Roman Bold"/>
                <w:sz w:val="20"/>
                <w:szCs w:val="24"/>
                <w:rtl/>
              </w:rPr>
              <w:t xml:space="preserve"> زبان‌ها مانند عرب</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و فرانسو</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نوشته م</w:t>
            </w:r>
            <w:r w:rsidRPr="005D3E67">
              <w:rPr>
                <w:rFonts w:ascii="Times New Roman Bold" w:hAnsi="Times New Roman Bold" w:hint="cs"/>
                <w:sz w:val="20"/>
                <w:szCs w:val="24"/>
                <w:rtl/>
              </w:rPr>
              <w:t>ی‌شود،</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به هر سه زبان ارائه شود. برا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کسب اطلاعات ب</w:t>
            </w:r>
            <w:r w:rsidRPr="005D3E67">
              <w:rPr>
                <w:rFonts w:ascii="Times New Roman Bold" w:hAnsi="Times New Roman Bold" w:hint="cs"/>
                <w:sz w:val="20"/>
                <w:szCs w:val="24"/>
                <w:rtl/>
              </w:rPr>
              <w:t>یشتر</w:t>
            </w:r>
            <w:r w:rsidRPr="005D3E67">
              <w:rPr>
                <w:rFonts w:ascii="Times New Roman Bold" w:hAnsi="Times New Roman Bold"/>
                <w:sz w:val="20"/>
                <w:szCs w:val="24"/>
                <w:rtl/>
              </w:rPr>
              <w:t xml:space="preserve"> به دستورالعمل نگارش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دانشگاه الزهرا مراجعه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w:t>
            </w:r>
          </w:p>
        </w:tc>
      </w:tr>
      <w:tr w:rsidR="00583046" w:rsidRPr="007111A4" w14:paraId="377FE313" w14:textId="77777777" w:rsidTr="00131E23">
        <w:trPr>
          <w:trHeight w:val="20"/>
          <w:jc w:val="center"/>
        </w:trPr>
        <w:tc>
          <w:tcPr>
            <w:tcW w:w="5000" w:type="pct"/>
            <w:gridSpan w:val="2"/>
            <w:shd w:val="clear" w:color="auto" w:fill="auto"/>
          </w:tcPr>
          <w:p w14:paraId="21D9B19F" w14:textId="77777777" w:rsidR="00583046" w:rsidRPr="007E20F5" w:rsidRDefault="00000000"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953911180"/>
                <w:lock w:val="sdtContentLocked"/>
              </w:sdtPr>
              <w:sdtContent>
                <w:r w:rsidR="009C5B14">
                  <w:rPr>
                    <w:rFonts w:ascii="Times New Roman Bold" w:hAnsi="Times New Roman Bold" w:hint="cs"/>
                    <w:b/>
                    <w:bCs/>
                    <w:sz w:val="20"/>
                    <w:szCs w:val="24"/>
                    <w:rtl/>
                  </w:rPr>
                  <w:t>کلید</w:t>
                </w:r>
                <w:r w:rsidR="00583046" w:rsidRPr="00A62F25">
                  <w:rPr>
                    <w:rFonts w:ascii="Times New Roman Bold" w:hAnsi="Times New Roman Bold" w:hint="cs"/>
                    <w:b/>
                    <w:bCs/>
                    <w:sz w:val="20"/>
                    <w:szCs w:val="24"/>
                    <w:rtl/>
                  </w:rPr>
                  <w:t>واژه‌ها:</w:t>
                </w:r>
              </w:sdtContent>
            </w:sdt>
            <w:r w:rsidR="00583046">
              <w:rPr>
                <w:rFonts w:ascii="Times New Roman Bold" w:hAnsi="Times New Roman Bold" w:hint="cs"/>
                <w:b/>
                <w:bCs/>
                <w:sz w:val="18"/>
                <w:szCs w:val="22"/>
                <w:rtl/>
              </w:rPr>
              <w:t xml:space="preserve"> </w:t>
            </w:r>
            <w:r w:rsidR="00307893" w:rsidRPr="001A25B4">
              <w:rPr>
                <w:rFonts w:ascii="Times New Roman Bold" w:hAnsi="Times New Roman Bold"/>
                <w:sz w:val="20"/>
                <w:szCs w:val="24"/>
                <w:rtl/>
              </w:rPr>
              <w:t>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1،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2،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hint="cs"/>
                <w:sz w:val="20"/>
                <w:szCs w:val="24"/>
                <w:rtl/>
              </w:rPr>
              <w:t xml:space="preserve"> </w:t>
            </w:r>
            <w:r w:rsidR="00307893" w:rsidRPr="001A25B4">
              <w:rPr>
                <w:rFonts w:ascii="Times New Roman Bold" w:hAnsi="Times New Roman Bold"/>
                <w:sz w:val="20"/>
                <w:szCs w:val="24"/>
                <w:rtl/>
              </w:rPr>
              <w:t>3 (ب</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w:t>
            </w:r>
            <w:r w:rsidR="00307893" w:rsidRPr="001A25B4">
              <w:rPr>
                <w:rFonts w:ascii="Times New Roman Bold" w:hAnsi="Times New Roman Bold"/>
                <w:sz w:val="20"/>
                <w:szCs w:val="24"/>
                <w:rtl/>
              </w:rPr>
              <w:t xml:space="preserve"> سه تا هفت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را به ترت</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ب</w:t>
            </w:r>
            <w:r w:rsidR="00307893" w:rsidRPr="001A25B4">
              <w:rPr>
                <w:rFonts w:ascii="Times New Roman Bold" w:hAnsi="Times New Roman Bold"/>
                <w:sz w:val="20"/>
                <w:szCs w:val="24"/>
                <w:rtl/>
              </w:rPr>
              <w:t xml:space="preserve"> الفبا</w:t>
            </w:r>
            <w:r w:rsidR="00307893" w:rsidRPr="001A25B4">
              <w:rPr>
                <w:rFonts w:ascii="Times New Roman Bold" w:hAnsi="Times New Roman Bold" w:hint="cs"/>
                <w:sz w:val="20"/>
                <w:szCs w:val="24"/>
                <w:rtl/>
              </w:rPr>
              <w:t>یی</w:t>
            </w:r>
            <w:r w:rsidR="00307893" w:rsidRPr="001A25B4">
              <w:rPr>
                <w:rFonts w:ascii="Times New Roman Bold" w:hAnsi="Times New Roman Bold"/>
                <w:sz w:val="20"/>
                <w:szCs w:val="24"/>
                <w:rtl/>
              </w:rPr>
              <w:t xml:space="preserve"> ا</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نجا</w:t>
            </w:r>
            <w:r w:rsidR="00307893" w:rsidRPr="001A25B4">
              <w:rPr>
                <w:rFonts w:ascii="Times New Roman Bold" w:hAnsi="Times New Roman Bold"/>
                <w:sz w:val="20"/>
                <w:szCs w:val="24"/>
                <w:rtl/>
              </w:rPr>
              <w:t xml:space="preserve"> وارد کن</w:t>
            </w:r>
            <w:r w:rsidR="00307893" w:rsidRPr="001A25B4">
              <w:rPr>
                <w:rFonts w:ascii="Times New Roman Bold" w:hAnsi="Times New Roman Bold" w:hint="cs"/>
                <w:sz w:val="20"/>
                <w:szCs w:val="24"/>
                <w:rtl/>
              </w:rPr>
              <w:t>ید</w:t>
            </w:r>
            <w:r w:rsidR="00307893" w:rsidRPr="001A25B4">
              <w:rPr>
                <w:rFonts w:ascii="Times New Roman Bold" w:hAnsi="Times New Roman Bold"/>
                <w:sz w:val="20"/>
                <w:szCs w:val="24"/>
                <w:rtl/>
              </w:rPr>
              <w:t>)</w:t>
            </w:r>
            <w:r w:rsidR="00307893" w:rsidRPr="001A25B4">
              <w:rPr>
                <w:rFonts w:ascii="Times New Roman Bold" w:hAnsi="Times New Roman Bold" w:hint="cs"/>
                <w:sz w:val="20"/>
                <w:szCs w:val="24"/>
                <w:rtl/>
              </w:rPr>
              <w:t>.</w:t>
            </w:r>
          </w:p>
        </w:tc>
      </w:tr>
    </w:tbl>
    <w:p w14:paraId="4037203A" w14:textId="77777777" w:rsidR="008D7EE5" w:rsidRDefault="008D7EE5" w:rsidP="002D6E98">
      <w:pPr>
        <w:spacing w:line="276" w:lineRule="auto"/>
      </w:pPr>
    </w:p>
    <w:p w14:paraId="1DDC201F" w14:textId="77777777" w:rsidR="00B90428" w:rsidRDefault="00B90428" w:rsidP="002D6E98">
      <w:pPr>
        <w:spacing w:line="276" w:lineRule="auto"/>
      </w:pPr>
    </w:p>
    <w:p w14:paraId="20C910F1" w14:textId="77777777" w:rsidR="00B90428" w:rsidRDefault="00B90428" w:rsidP="002D6E98">
      <w:pPr>
        <w:spacing w:line="276" w:lineRule="auto"/>
        <w:rPr>
          <w:rtl/>
        </w:rPr>
        <w:sectPr w:rsidR="00B90428" w:rsidSect="00312896">
          <w:footnotePr>
            <w:numRestart w:val="eachPage"/>
          </w:footnotePr>
          <w:pgSz w:w="11906" w:h="16838" w:code="9"/>
          <w:pgMar w:top="1418" w:right="1418" w:bottom="1418" w:left="1418" w:header="1134" w:footer="567" w:gutter="0"/>
          <w:pgNumType w:start="1"/>
          <w:cols w:space="720"/>
          <w:rtlGutter/>
          <w:docGrid w:linePitch="360"/>
        </w:sectPr>
      </w:pPr>
    </w:p>
    <w:p w14:paraId="5C9BB28F" w14:textId="77777777" w:rsidR="00B90428" w:rsidRDefault="00B90428">
      <w:pPr>
        <w:bidi/>
      </w:pPr>
      <w:r>
        <w:rPr>
          <w:noProof/>
          <w:lang w:bidi="ar-SA"/>
        </w:rPr>
        <w:lastRenderedPageBreak/>
        <w:drawing>
          <wp:anchor distT="0" distB="0" distL="114300" distR="114300" simplePos="0" relativeHeight="251658240" behindDoc="0" locked="0" layoutInCell="1" allowOverlap="1" wp14:anchorId="067154E3" wp14:editId="0639D095">
            <wp:simplePos x="2216785" y="896620"/>
            <wp:positionH relativeFrom="margin">
              <wp:align>center</wp:align>
            </wp:positionH>
            <wp:positionV relativeFrom="margin">
              <wp:align>center</wp:align>
            </wp:positionV>
            <wp:extent cx="4436110" cy="226695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36110" cy="2266950"/>
                    </a:xfrm>
                    <a:prstGeom prst="rect">
                      <a:avLst/>
                    </a:prstGeom>
                    <a:noFill/>
                    <a:ln>
                      <a:noFill/>
                    </a:ln>
                  </pic:spPr>
                </pic:pic>
              </a:graphicData>
            </a:graphic>
          </wp:anchor>
        </w:drawing>
      </w:r>
    </w:p>
    <w:tbl>
      <w:tblPr>
        <w:bidiVisual/>
        <w:tblW w:w="5000" w:type="pct"/>
        <w:tblLook w:val="04A0" w:firstRow="1" w:lastRow="0" w:firstColumn="1" w:lastColumn="0" w:noHBand="0" w:noVBand="1"/>
      </w:tblPr>
      <w:tblGrid>
        <w:gridCol w:w="9057"/>
        <w:gridCol w:w="13"/>
      </w:tblGrid>
      <w:tr w:rsidR="00B90428" w14:paraId="4AEC5498" w14:textId="77777777" w:rsidTr="003633FE">
        <w:trPr>
          <w:gridAfter w:val="1"/>
          <w:wAfter w:w="7" w:type="pct"/>
          <w:trHeight w:val="3402"/>
        </w:trPr>
        <w:tc>
          <w:tcPr>
            <w:tcW w:w="4993" w:type="pct"/>
            <w:vAlign w:val="center"/>
          </w:tcPr>
          <w:p w14:paraId="5C1DFCF3" w14:textId="77777777" w:rsidR="00B90428" w:rsidRPr="00A62F25" w:rsidRDefault="00000000" w:rsidP="00B90428">
            <w:pPr>
              <w:pageBreakBefore/>
              <w:bidi/>
              <w:spacing w:after="200"/>
              <w:jc w:val="center"/>
              <w:rPr>
                <w:b/>
                <w:bCs/>
                <w:rtl/>
              </w:rPr>
            </w:pPr>
            <w:sdt>
              <w:sdtPr>
                <w:rPr>
                  <w:rFonts w:hint="cs"/>
                  <w:b/>
                  <w:bCs/>
                  <w:noProof/>
                  <w:rtl/>
                </w:rPr>
                <w:alias w:val="آرم دانشگاه الزهرا"/>
                <w:tag w:val="آرم دانشگاه الزهرا"/>
                <w:id w:val="-850340629"/>
                <w:lock w:val="contentLocked"/>
                <w:picture/>
              </w:sdtPr>
              <w:sdtContent>
                <w:r w:rsidR="00B90428" w:rsidRPr="00A62F25">
                  <w:rPr>
                    <w:b/>
                    <w:bCs/>
                    <w:noProof/>
                    <w:rtl/>
                    <w:lang w:bidi="ar-SA"/>
                  </w:rPr>
                  <w:drawing>
                    <wp:inline distT="0" distB="0" distL="0" distR="0" wp14:anchorId="4F162C73" wp14:editId="20B40A20">
                      <wp:extent cx="998744" cy="871200"/>
                      <wp:effectExtent l="0" t="0" r="0" b="5715"/>
                      <wp:docPr id="12" name="Picture 12"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8744" cy="871200"/>
                              </a:xfrm>
                              <a:prstGeom prst="rect">
                                <a:avLst/>
                              </a:prstGeom>
                              <a:noFill/>
                              <a:ln>
                                <a:noFill/>
                              </a:ln>
                            </pic:spPr>
                          </pic:pic>
                        </a:graphicData>
                      </a:graphic>
                    </wp:inline>
                  </w:drawing>
                </w:r>
              </w:sdtContent>
            </w:sdt>
          </w:p>
          <w:p w14:paraId="057DF0CA" w14:textId="77777777" w:rsidR="00B90428" w:rsidRDefault="00000000" w:rsidP="00D43364">
            <w:pPr>
              <w:bidi/>
              <w:spacing w:line="240" w:lineRule="auto"/>
              <w:jc w:val="center"/>
              <w:rPr>
                <w:b/>
                <w:bCs/>
                <w:sz w:val="26"/>
                <w:szCs w:val="30"/>
                <w:rtl/>
              </w:rPr>
            </w:pPr>
            <w:sdt>
              <w:sdtPr>
                <w:rPr>
                  <w:rFonts w:hint="cs"/>
                  <w:b/>
                  <w:bCs/>
                  <w:sz w:val="26"/>
                  <w:szCs w:val="30"/>
                  <w:rtl/>
                </w:rPr>
                <w:id w:val="-710265329"/>
                <w:lock w:val="contentLocked"/>
              </w:sdtPr>
              <w:sdtContent>
                <w:r w:rsidR="00B90428" w:rsidRPr="00A62F25">
                  <w:rPr>
                    <w:rFonts w:hint="cs"/>
                    <w:b/>
                    <w:bCs/>
                    <w:sz w:val="26"/>
                    <w:szCs w:val="30"/>
                    <w:rtl/>
                  </w:rPr>
                  <w:t>گـروه</w:t>
                </w:r>
              </w:sdtContent>
            </w:sdt>
            <w:r w:rsidR="00B90428" w:rsidRPr="00A62F25">
              <w:rPr>
                <w:rFonts w:hint="cs"/>
                <w:b/>
                <w:bCs/>
                <w:sz w:val="26"/>
                <w:szCs w:val="30"/>
                <w:rtl/>
              </w:rPr>
              <w:t xml:space="preserve"> ................</w:t>
            </w:r>
          </w:p>
          <w:p w14:paraId="4B8B282F" w14:textId="77777777" w:rsidR="00BC6A29" w:rsidRPr="00A62F25" w:rsidRDefault="00000000" w:rsidP="00BC6A29">
            <w:pPr>
              <w:bidi/>
              <w:spacing w:line="240" w:lineRule="auto"/>
              <w:jc w:val="center"/>
              <w:rPr>
                <w:b/>
                <w:bCs/>
                <w:sz w:val="26"/>
                <w:szCs w:val="30"/>
                <w:rtl/>
              </w:rPr>
            </w:pPr>
            <w:sdt>
              <w:sdtPr>
                <w:rPr>
                  <w:rFonts w:hint="cs"/>
                  <w:b/>
                  <w:bCs/>
                  <w:sz w:val="26"/>
                  <w:szCs w:val="30"/>
                  <w:rtl/>
                </w:rPr>
                <w:id w:val="178473763"/>
                <w:lock w:val="contentLocked"/>
              </w:sdtPr>
              <w:sdtContent>
                <w:r w:rsidR="00BC6A29" w:rsidRPr="00A62F25">
                  <w:rPr>
                    <w:rFonts w:hint="cs"/>
                    <w:b/>
                    <w:bCs/>
                    <w:sz w:val="26"/>
                    <w:szCs w:val="30"/>
                    <w:rtl/>
                  </w:rPr>
                  <w:t>دانشکده</w:t>
                </w:r>
              </w:sdtContent>
            </w:sdt>
            <w:r w:rsidR="00BC6A29" w:rsidRPr="00A62F25">
              <w:rPr>
                <w:rFonts w:hint="cs"/>
                <w:b/>
                <w:bCs/>
                <w:sz w:val="26"/>
                <w:szCs w:val="30"/>
                <w:rtl/>
              </w:rPr>
              <w:t xml:space="preserve"> ................</w:t>
            </w:r>
          </w:p>
          <w:sdt>
            <w:sdtPr>
              <w:rPr>
                <w:rFonts w:hint="cs"/>
                <w:b/>
                <w:bCs/>
                <w:sz w:val="26"/>
                <w:szCs w:val="30"/>
                <w:rtl/>
              </w:rPr>
              <w:alias w:val="دانشگاه الزهرا"/>
              <w:tag w:val="دانشگاه الزهرا"/>
              <w:id w:val="-1493476564"/>
              <w:lock w:val="contentLocked"/>
            </w:sdtPr>
            <w:sdtEndPr>
              <w:rPr>
                <w:rFonts w:hint="default"/>
              </w:rPr>
            </w:sdtEndPr>
            <w:sdtContent>
              <w:p w14:paraId="349172C2" w14:textId="77777777" w:rsidR="00BC6A29" w:rsidRPr="00A62F25" w:rsidRDefault="00BC6A29" w:rsidP="00BC6A29">
                <w:pPr>
                  <w:bidi/>
                  <w:spacing w:line="240" w:lineRule="auto"/>
                  <w:jc w:val="center"/>
                  <w:rPr>
                    <w:b/>
                    <w:bCs/>
                    <w:sz w:val="26"/>
                    <w:szCs w:val="30"/>
                    <w:rtl/>
                  </w:rPr>
                </w:pPr>
                <w:r w:rsidRPr="00A62F25">
                  <w:rPr>
                    <w:rFonts w:hint="cs"/>
                    <w:b/>
                    <w:bCs/>
                    <w:sz w:val="26"/>
                    <w:szCs w:val="30"/>
                    <w:rtl/>
                  </w:rPr>
                  <w:t>دانشگاه الزهرا</w:t>
                </w:r>
              </w:p>
            </w:sdtContent>
          </w:sdt>
        </w:tc>
      </w:tr>
      <w:tr w:rsidR="00B90428" w14:paraId="38399BFD" w14:textId="77777777" w:rsidTr="003633FE">
        <w:trPr>
          <w:gridAfter w:val="1"/>
          <w:wAfter w:w="7" w:type="pct"/>
          <w:trHeight w:val="1417"/>
        </w:trPr>
        <w:tc>
          <w:tcPr>
            <w:tcW w:w="4993" w:type="pct"/>
            <w:vAlign w:val="center"/>
          </w:tcPr>
          <w:p w14:paraId="67761612" w14:textId="77777777" w:rsidR="00B90428" w:rsidRPr="00A62F25" w:rsidRDefault="00000000" w:rsidP="00D43364">
            <w:pPr>
              <w:bidi/>
              <w:spacing w:line="240" w:lineRule="auto"/>
              <w:jc w:val="center"/>
              <w:rPr>
                <w:b/>
                <w:bCs/>
                <w:sz w:val="26"/>
                <w:szCs w:val="30"/>
                <w:rtl/>
              </w:rPr>
            </w:pPr>
            <w:sdt>
              <w:sdtPr>
                <w:rPr>
                  <w:rFonts w:hint="cs"/>
                  <w:b/>
                  <w:bCs/>
                  <w:sz w:val="26"/>
                  <w:szCs w:val="30"/>
                  <w:rtl/>
                </w:rPr>
                <w:alias w:val="انتخاب کنید"/>
                <w:tag w:val="انتخاب کنید"/>
                <w:id w:val="-1591693992"/>
                <w:dropDownList>
                  <w:listItem w:displayText="......." w:value="......."/>
                  <w:listItem w:displayText="پایان‌نامه کارشناسی ارشد" w:value="پایان‌نامه کارشناسی ارشد"/>
                  <w:listItem w:displayText="رساله دکتری" w:value="رساله دکتری"/>
                </w:dropDownList>
              </w:sdtPr>
              <w:sdtContent>
                <w:r w:rsidR="00B90428">
                  <w:rPr>
                    <w:rFonts w:hint="cs"/>
                    <w:b/>
                    <w:bCs/>
                    <w:sz w:val="26"/>
                    <w:szCs w:val="30"/>
                    <w:rtl/>
                  </w:rPr>
                  <w:t>.......</w:t>
                </w:r>
              </w:sdtContent>
            </w:sdt>
            <w:r w:rsidR="00B90428" w:rsidRPr="00A62F25">
              <w:rPr>
                <w:rFonts w:hint="cs"/>
                <w:b/>
                <w:bCs/>
                <w:sz w:val="26"/>
                <w:szCs w:val="30"/>
                <w:rtl/>
              </w:rPr>
              <w:br/>
            </w:r>
            <w:sdt>
              <w:sdtPr>
                <w:rPr>
                  <w:rFonts w:hint="cs"/>
                  <w:b/>
                  <w:bCs/>
                  <w:sz w:val="26"/>
                  <w:szCs w:val="30"/>
                  <w:rtl/>
                </w:rPr>
                <w:id w:val="2043478646"/>
                <w:lock w:val="contentLocked"/>
              </w:sdtPr>
              <w:sdtContent>
                <w:r w:rsidR="00B90428" w:rsidRPr="00A62F25">
                  <w:rPr>
                    <w:rFonts w:hint="cs"/>
                    <w:b/>
                    <w:bCs/>
                    <w:sz w:val="26"/>
                    <w:szCs w:val="30"/>
                    <w:rtl/>
                  </w:rPr>
                  <w:t>رشته</w:t>
                </w:r>
              </w:sdtContent>
            </w:sdt>
            <w:r w:rsidR="00B90428" w:rsidRPr="00A62F25">
              <w:rPr>
                <w:rFonts w:hint="cs"/>
                <w:b/>
                <w:bCs/>
                <w:sz w:val="26"/>
                <w:szCs w:val="30"/>
                <w:rtl/>
              </w:rPr>
              <w:t xml:space="preserve"> ...................... گرایش ......................</w:t>
            </w:r>
          </w:p>
        </w:tc>
      </w:tr>
      <w:tr w:rsidR="00B90428" w14:paraId="5841029A" w14:textId="77777777" w:rsidTr="003633FE">
        <w:trPr>
          <w:trHeight w:val="3118"/>
        </w:trPr>
        <w:tc>
          <w:tcPr>
            <w:tcW w:w="5000" w:type="pct"/>
            <w:gridSpan w:val="2"/>
            <w:vAlign w:val="center"/>
          </w:tcPr>
          <w:sdt>
            <w:sdtPr>
              <w:rPr>
                <w:rFonts w:hint="cs"/>
                <w:b/>
                <w:bCs/>
                <w:sz w:val="26"/>
                <w:szCs w:val="30"/>
                <w:rtl/>
              </w:rPr>
              <w:alias w:val="عنوان"/>
              <w:tag w:val="عنوان"/>
              <w:id w:val="1410740088"/>
              <w:lock w:val="contentLocked"/>
            </w:sdtPr>
            <w:sdtEndPr>
              <w:rPr>
                <w:rFonts w:hint="default"/>
              </w:rPr>
            </w:sdtEndPr>
            <w:sdtContent>
              <w:p w14:paraId="1521FE85" w14:textId="77777777" w:rsidR="00B90428" w:rsidRPr="00A62F25" w:rsidRDefault="00B90428" w:rsidP="00D43364">
                <w:pPr>
                  <w:bidi/>
                  <w:spacing w:line="240" w:lineRule="auto"/>
                  <w:jc w:val="center"/>
                  <w:rPr>
                    <w:b/>
                    <w:bCs/>
                    <w:sz w:val="26"/>
                    <w:szCs w:val="30"/>
                    <w:rtl/>
                  </w:rPr>
                </w:pPr>
                <w:r w:rsidRPr="00A62F25">
                  <w:rPr>
                    <w:rFonts w:hint="cs"/>
                    <w:b/>
                    <w:bCs/>
                    <w:sz w:val="26"/>
                    <w:szCs w:val="30"/>
                    <w:rtl/>
                  </w:rPr>
                  <w:t>عنوان</w:t>
                </w:r>
              </w:p>
            </w:sdtContent>
          </w:sdt>
          <w:p w14:paraId="542E0457" w14:textId="77777777" w:rsidR="00B90428" w:rsidRPr="00A62F25" w:rsidRDefault="00B90428" w:rsidP="00D43364">
            <w:pPr>
              <w:bidi/>
              <w:spacing w:line="240" w:lineRule="auto"/>
              <w:ind w:left="-2"/>
              <w:jc w:val="center"/>
              <w:rPr>
                <w:b/>
                <w:bCs/>
                <w:sz w:val="36"/>
                <w:szCs w:val="40"/>
                <w:rtl/>
              </w:rPr>
            </w:pPr>
            <w:r w:rsidRPr="00A62F25">
              <w:rPr>
                <w:b/>
                <w:bCs/>
                <w:sz w:val="36"/>
                <w:szCs w:val="40"/>
                <w:rtl/>
              </w:rPr>
              <w:t>عنوان پایان‌نامه</w:t>
            </w:r>
            <w:r w:rsidRPr="00A62F25">
              <w:rPr>
                <w:rFonts w:hint="cs"/>
                <w:b/>
                <w:bCs/>
                <w:sz w:val="36"/>
                <w:szCs w:val="40"/>
                <w:rtl/>
              </w:rPr>
              <w:t>/ رساله</w:t>
            </w:r>
            <w:r w:rsidRPr="00A62F25">
              <w:rPr>
                <w:b/>
                <w:bCs/>
                <w:sz w:val="36"/>
                <w:szCs w:val="40"/>
                <w:rtl/>
              </w:rPr>
              <w:t xml:space="preserve"> را اینجا وارد کنید</w:t>
            </w:r>
          </w:p>
          <w:p w14:paraId="04695726" w14:textId="77777777" w:rsidR="00B90428" w:rsidRPr="00A62F25" w:rsidRDefault="00B90428" w:rsidP="00D43364">
            <w:pPr>
              <w:bidi/>
              <w:spacing w:line="276" w:lineRule="auto"/>
              <w:jc w:val="center"/>
              <w:rPr>
                <w:b/>
                <w:bCs/>
                <w:i/>
                <w:sz w:val="18"/>
                <w:szCs w:val="20"/>
                <w:rtl/>
                <w:lang w:bidi="ar-BH"/>
              </w:rPr>
            </w:pPr>
            <w:r w:rsidRPr="00A62F25">
              <w:rPr>
                <w:b/>
                <w:bCs/>
                <w:i/>
                <w:sz w:val="18"/>
                <w:szCs w:val="20"/>
                <w:rtl/>
                <w:lang w:bidi="ar-BH"/>
              </w:rPr>
              <w:t>تذکر: عنوان پا</w:t>
            </w:r>
            <w:r w:rsidRPr="00A62F25">
              <w:rPr>
                <w:rFonts w:hint="cs"/>
                <w:b/>
                <w:bCs/>
                <w:i/>
                <w:sz w:val="18"/>
                <w:szCs w:val="20"/>
                <w:rtl/>
                <w:lang w:bidi="ar-BH"/>
              </w:rPr>
              <w:t>ی</w:t>
            </w:r>
            <w:r w:rsidRPr="00A62F25">
              <w:rPr>
                <w:rFonts w:hint="eastAsia"/>
                <w:b/>
                <w:bCs/>
                <w:i/>
                <w:sz w:val="18"/>
                <w:szCs w:val="20"/>
                <w:rtl/>
                <w:lang w:bidi="ar-BH"/>
              </w:rPr>
              <w:t>ان‌نامه</w:t>
            </w:r>
            <w:r w:rsidRPr="00A62F25">
              <w:rPr>
                <w:b/>
                <w:bCs/>
                <w:i/>
                <w:sz w:val="18"/>
                <w:szCs w:val="20"/>
                <w:rtl/>
                <w:lang w:bidi="ar-BH"/>
              </w:rPr>
              <w:t xml:space="preserve"> با عنوان در گواه</w:t>
            </w:r>
            <w:r w:rsidRPr="00A62F25">
              <w:rPr>
                <w:rFonts w:hint="cs"/>
                <w:b/>
                <w:bCs/>
                <w:i/>
                <w:sz w:val="18"/>
                <w:szCs w:val="20"/>
                <w:rtl/>
                <w:lang w:bidi="ar-BH"/>
              </w:rPr>
              <w:t>ی</w:t>
            </w:r>
            <w:r w:rsidRPr="00A62F25">
              <w:rPr>
                <w:b/>
                <w:bCs/>
                <w:i/>
                <w:sz w:val="18"/>
                <w:szCs w:val="20"/>
                <w:rtl/>
                <w:lang w:bidi="ar-BH"/>
              </w:rPr>
              <w:t xml:space="preserve"> دفاع </w:t>
            </w:r>
            <w:r w:rsidRPr="00A62F25">
              <w:rPr>
                <w:rFonts w:hint="cs"/>
                <w:b/>
                <w:bCs/>
                <w:i/>
                <w:sz w:val="18"/>
                <w:szCs w:val="20"/>
                <w:rtl/>
                <w:lang w:bidi="ar-BH"/>
              </w:rPr>
              <w:t>ی</w:t>
            </w:r>
            <w:r w:rsidRPr="00A62F25">
              <w:rPr>
                <w:rFonts w:hint="eastAsia"/>
                <w:b/>
                <w:bCs/>
                <w:i/>
                <w:sz w:val="18"/>
                <w:szCs w:val="20"/>
                <w:rtl/>
                <w:lang w:bidi="ar-BH"/>
              </w:rPr>
              <w:t>ک</w:t>
            </w:r>
            <w:r w:rsidRPr="00A62F25">
              <w:rPr>
                <w:rFonts w:hint="cs"/>
                <w:b/>
                <w:bCs/>
                <w:i/>
                <w:sz w:val="18"/>
                <w:szCs w:val="20"/>
                <w:rtl/>
                <w:lang w:bidi="ar-BH"/>
              </w:rPr>
              <w:t>ی</w:t>
            </w:r>
            <w:r w:rsidRPr="00A62F25">
              <w:rPr>
                <w:b/>
                <w:bCs/>
                <w:i/>
                <w:sz w:val="18"/>
                <w:szCs w:val="20"/>
                <w:rtl/>
                <w:lang w:bidi="ar-BH"/>
              </w:rPr>
              <w:t xml:space="preserve"> باشد.</w:t>
            </w:r>
            <w:r w:rsidRPr="00A62F25">
              <w:rPr>
                <w:rFonts w:hint="cs"/>
                <w:b/>
                <w:bCs/>
                <w:i/>
                <w:sz w:val="18"/>
                <w:szCs w:val="20"/>
                <w:rtl/>
                <w:lang w:bidi="ar-BH"/>
              </w:rPr>
              <w:t xml:space="preserve"> </w:t>
            </w:r>
            <w:r w:rsidRPr="00A62F25">
              <w:rPr>
                <w:b/>
                <w:bCs/>
                <w:i/>
                <w:sz w:val="18"/>
                <w:szCs w:val="20"/>
                <w:rtl/>
                <w:lang w:bidi="ar-BH"/>
              </w:rPr>
              <w:t>(ا</w:t>
            </w:r>
            <w:r w:rsidRPr="00A62F25">
              <w:rPr>
                <w:rFonts w:hint="cs"/>
                <w:b/>
                <w:bCs/>
                <w:i/>
                <w:sz w:val="18"/>
                <w:szCs w:val="20"/>
                <w:rtl/>
                <w:lang w:bidi="ar-BH"/>
              </w:rPr>
              <w:t>ی</w:t>
            </w:r>
            <w:r w:rsidRPr="00A62F25">
              <w:rPr>
                <w:rFonts w:hint="eastAsia"/>
                <w:b/>
                <w:bCs/>
                <w:i/>
                <w:sz w:val="18"/>
                <w:szCs w:val="20"/>
                <w:rtl/>
                <w:lang w:bidi="ar-BH"/>
              </w:rPr>
              <w:t>ن</w:t>
            </w:r>
            <w:r w:rsidRPr="00A62F25">
              <w:rPr>
                <w:b/>
                <w:bCs/>
                <w:i/>
                <w:sz w:val="18"/>
                <w:szCs w:val="20"/>
                <w:rtl/>
                <w:lang w:bidi="ar-BH"/>
              </w:rPr>
              <w:t xml:space="preserve"> سطر را پاک کن</w:t>
            </w:r>
            <w:r w:rsidRPr="00A62F25">
              <w:rPr>
                <w:rFonts w:hint="cs"/>
                <w:b/>
                <w:bCs/>
                <w:i/>
                <w:sz w:val="18"/>
                <w:szCs w:val="20"/>
                <w:rtl/>
                <w:lang w:bidi="ar-BH"/>
              </w:rPr>
              <w:t>ی</w:t>
            </w:r>
            <w:r w:rsidRPr="00A62F25">
              <w:rPr>
                <w:rFonts w:hint="eastAsia"/>
                <w:b/>
                <w:bCs/>
                <w:i/>
                <w:sz w:val="18"/>
                <w:szCs w:val="20"/>
                <w:rtl/>
                <w:lang w:bidi="ar-BH"/>
              </w:rPr>
              <w:t>د</w:t>
            </w:r>
            <w:r w:rsidRPr="00A62F25">
              <w:rPr>
                <w:b/>
                <w:bCs/>
                <w:i/>
                <w:sz w:val="18"/>
                <w:szCs w:val="20"/>
                <w:rtl/>
                <w:lang w:bidi="ar-BH"/>
              </w:rPr>
              <w:t>)</w:t>
            </w:r>
          </w:p>
        </w:tc>
      </w:tr>
      <w:tr w:rsidR="00B90428" w14:paraId="5940334A" w14:textId="77777777" w:rsidTr="00C76F8B">
        <w:trPr>
          <w:gridAfter w:val="1"/>
          <w:wAfter w:w="7" w:type="pct"/>
          <w:trHeight w:val="1417"/>
        </w:trPr>
        <w:tc>
          <w:tcPr>
            <w:tcW w:w="4993" w:type="pct"/>
          </w:tcPr>
          <w:sdt>
            <w:sdtPr>
              <w:rPr>
                <w:rFonts w:hint="cs"/>
                <w:b/>
                <w:bCs/>
                <w:sz w:val="26"/>
                <w:szCs w:val="30"/>
                <w:rtl/>
              </w:rPr>
              <w:alias w:val="دانشجو"/>
              <w:tag w:val="دانشجو"/>
              <w:id w:val="-437679330"/>
              <w:lock w:val="contentLocked"/>
            </w:sdtPr>
            <w:sdtContent>
              <w:p w14:paraId="510DB7D1" w14:textId="77777777" w:rsidR="00B90428" w:rsidRPr="00A62F25" w:rsidRDefault="00B90428" w:rsidP="00D43364">
                <w:pPr>
                  <w:bidi/>
                  <w:spacing w:line="240" w:lineRule="auto"/>
                  <w:jc w:val="center"/>
                  <w:rPr>
                    <w:b/>
                    <w:bCs/>
                    <w:sz w:val="26"/>
                    <w:szCs w:val="30"/>
                    <w:rtl/>
                  </w:rPr>
                </w:pPr>
                <w:r w:rsidRPr="00A62F25">
                  <w:rPr>
                    <w:rFonts w:hint="cs"/>
                    <w:b/>
                    <w:bCs/>
                    <w:sz w:val="26"/>
                    <w:szCs w:val="30"/>
                    <w:rtl/>
                  </w:rPr>
                  <w:t>دانشجو</w:t>
                </w:r>
              </w:p>
            </w:sdtContent>
          </w:sdt>
          <w:p w14:paraId="1651C005" w14:textId="77777777" w:rsidR="00B90428" w:rsidRPr="00A62F25" w:rsidRDefault="00000000" w:rsidP="00D43364">
            <w:pPr>
              <w:bidi/>
              <w:spacing w:line="240" w:lineRule="auto"/>
              <w:jc w:val="center"/>
              <w:rPr>
                <w:b/>
                <w:bCs/>
                <w:sz w:val="26"/>
                <w:szCs w:val="30"/>
                <w:rtl/>
              </w:rPr>
            </w:pPr>
            <w:sdt>
              <w:sdtPr>
                <w:rPr>
                  <w:rFonts w:hint="cs"/>
                  <w:b/>
                  <w:bCs/>
                  <w:sz w:val="26"/>
                  <w:szCs w:val="30"/>
                  <w:rtl/>
                </w:rPr>
                <w:alias w:val="نام و نام‌خانوادگی دانشجو به فارسی"/>
                <w:tag w:val="نام و نام‌خانوادگی دانشجو به فارسی"/>
                <w:id w:val="1541483612"/>
                <w:lock w:val="sdtLocked"/>
                <w:dataBinding w:prefixMappings="xmlns:ns0='http://purl.org/dc/elements/1.1/' xmlns:ns1='http://schemas.openxmlformats.org/package/2006/metadata/core-properties' " w:xpath="/ns1:coreProperties[1]/ns0:creator[1]" w:storeItemID="{6C3C8BC8-F283-45AE-878A-BAB7291924A1}"/>
                <w:text w:multiLine="1"/>
              </w:sdtPr>
              <w:sdtEndPr>
                <w:rPr>
                  <w:rFonts w:hint="default"/>
                </w:rPr>
              </w:sdtEndPr>
              <w:sdtContent>
                <w:r w:rsidR="006E281E">
                  <w:rPr>
                    <w:rFonts w:hint="cs"/>
                    <w:b/>
                    <w:bCs/>
                    <w:sz w:val="26"/>
                    <w:szCs w:val="30"/>
                    <w:rtl/>
                  </w:rPr>
                  <w:t>123</w:t>
                </w:r>
              </w:sdtContent>
            </w:sdt>
          </w:p>
        </w:tc>
      </w:tr>
      <w:tr w:rsidR="00B90428" w14:paraId="0751D412" w14:textId="77777777" w:rsidTr="00C76F8B">
        <w:trPr>
          <w:gridAfter w:val="1"/>
          <w:wAfter w:w="7" w:type="pct"/>
          <w:trHeight w:val="1701"/>
        </w:trPr>
        <w:tc>
          <w:tcPr>
            <w:tcW w:w="4993" w:type="pct"/>
            <w:vAlign w:val="center"/>
          </w:tcPr>
          <w:p w14:paraId="0EFC95EC" w14:textId="77777777" w:rsidR="00B90428" w:rsidRPr="00A62F25" w:rsidRDefault="00000000" w:rsidP="00D43364">
            <w:pPr>
              <w:bidi/>
              <w:spacing w:line="240" w:lineRule="auto"/>
              <w:jc w:val="center"/>
              <w:rPr>
                <w:b/>
                <w:bCs/>
                <w:sz w:val="26"/>
                <w:szCs w:val="30"/>
                <w:rtl/>
              </w:rPr>
            </w:pPr>
            <w:sdt>
              <w:sdtPr>
                <w:rPr>
                  <w:rFonts w:hint="cs"/>
                  <w:b/>
                  <w:bCs/>
                  <w:sz w:val="26"/>
                  <w:szCs w:val="30"/>
                  <w:rtl/>
                </w:rPr>
                <w:alias w:val="انتخاب کنید"/>
                <w:tag w:val="انتخاب کنید"/>
                <w:id w:val="210622658"/>
                <w:dropDownList>
                  <w:listItem w:displayText="........" w:value="........"/>
                  <w:listItem w:displayText="استاد راهنما" w:value="استاد راهنما"/>
                  <w:listItem w:displayText="استادان راهنما" w:value="استادان راهنما"/>
                </w:dropDownList>
              </w:sdtPr>
              <w:sdtContent>
                <w:r w:rsidR="00B90428">
                  <w:rPr>
                    <w:rFonts w:hint="cs"/>
                    <w:b/>
                    <w:bCs/>
                    <w:sz w:val="26"/>
                    <w:szCs w:val="30"/>
                    <w:rtl/>
                  </w:rPr>
                  <w:t>........</w:t>
                </w:r>
              </w:sdtContent>
            </w:sdt>
            <w:r w:rsidR="00B90428" w:rsidRPr="00A62F25">
              <w:rPr>
                <w:rFonts w:hint="cs"/>
                <w:b/>
                <w:bCs/>
                <w:sz w:val="26"/>
                <w:szCs w:val="30"/>
                <w:rtl/>
              </w:rPr>
              <w:br/>
            </w:r>
            <w:r w:rsidR="00B90428" w:rsidRPr="00A62F25">
              <w:rPr>
                <w:rFonts w:eastAsiaTheme="minorHAnsi"/>
                <w:b/>
                <w:bCs/>
                <w:sz w:val="26"/>
                <w:szCs w:val="30"/>
                <w:rtl/>
                <w:lang w:bidi="ar-BH"/>
              </w:rPr>
              <w:t>نام و نام</w:t>
            </w:r>
            <w:r w:rsidR="00B90428" w:rsidRPr="00A62F25">
              <w:rPr>
                <w:rFonts w:eastAsiaTheme="minorHAnsi" w:hint="cs"/>
                <w:b/>
                <w:bCs/>
                <w:sz w:val="26"/>
                <w:szCs w:val="30"/>
                <w:rtl/>
                <w:lang w:bidi="ar-BH"/>
              </w:rPr>
              <w:t>‌</w:t>
            </w:r>
            <w:r w:rsidR="00B90428" w:rsidRPr="00A62F25">
              <w:rPr>
                <w:rFonts w:eastAsiaTheme="minorHAnsi"/>
                <w:b/>
                <w:bCs/>
                <w:sz w:val="26"/>
                <w:szCs w:val="30"/>
                <w:rtl/>
                <w:lang w:bidi="ar-BH"/>
              </w:rPr>
              <w:t>خانوادگی استاد راهنما را اینجا وارد کنید</w:t>
            </w:r>
          </w:p>
          <w:p w14:paraId="0B1031C4" w14:textId="77777777" w:rsidR="00B90428" w:rsidRPr="00A62F25" w:rsidRDefault="00B90428" w:rsidP="00D43364">
            <w:pPr>
              <w:bidi/>
              <w:spacing w:line="240" w:lineRule="auto"/>
              <w:jc w:val="center"/>
              <w:rPr>
                <w:b/>
                <w:bCs/>
                <w:sz w:val="26"/>
                <w:szCs w:val="30"/>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خانوادگی استاد راهنما را اینجا وارد کنید</w:t>
            </w:r>
          </w:p>
        </w:tc>
      </w:tr>
      <w:tr w:rsidR="00B90428" w14:paraId="76BBFA91" w14:textId="77777777" w:rsidTr="00C76F8B">
        <w:trPr>
          <w:gridAfter w:val="1"/>
          <w:wAfter w:w="7" w:type="pct"/>
          <w:trHeight w:val="1701"/>
        </w:trPr>
        <w:tc>
          <w:tcPr>
            <w:tcW w:w="4993" w:type="pct"/>
            <w:vAlign w:val="center"/>
          </w:tcPr>
          <w:p w14:paraId="69415BED" w14:textId="77777777" w:rsidR="00B90428" w:rsidRPr="00A62F25" w:rsidRDefault="00000000" w:rsidP="00D43364">
            <w:pPr>
              <w:bidi/>
              <w:spacing w:line="240" w:lineRule="auto"/>
              <w:jc w:val="center"/>
              <w:rPr>
                <w:rFonts w:eastAsiaTheme="minorHAnsi"/>
                <w:b/>
                <w:bCs/>
                <w:sz w:val="26"/>
                <w:szCs w:val="30"/>
                <w:rtl/>
                <w:lang w:bidi="ar-BH"/>
              </w:rPr>
            </w:pPr>
            <w:sdt>
              <w:sdtPr>
                <w:rPr>
                  <w:rFonts w:hint="cs"/>
                  <w:b/>
                  <w:bCs/>
                  <w:sz w:val="26"/>
                  <w:szCs w:val="30"/>
                  <w:rtl/>
                </w:rPr>
                <w:alias w:val="انتخاب کنید"/>
                <w:tag w:val="انتخاب کنید"/>
                <w:id w:val="-1837606789"/>
                <w:dropDownList>
                  <w:listItem w:displayText="........" w:value="........"/>
                  <w:listItem w:displayText="استاد مشاور" w:value="استاد مشاور"/>
                  <w:listItem w:displayText="استادان مشاور" w:value="استادان مشاور"/>
                </w:dropDownList>
              </w:sdtPr>
              <w:sdtContent>
                <w:r w:rsidR="00B90428">
                  <w:rPr>
                    <w:rFonts w:hint="cs"/>
                    <w:b/>
                    <w:bCs/>
                    <w:sz w:val="26"/>
                    <w:szCs w:val="30"/>
                    <w:rtl/>
                  </w:rPr>
                  <w:t>........</w:t>
                </w:r>
              </w:sdtContent>
            </w:sdt>
            <w:r w:rsidR="00B90428" w:rsidRPr="00A62F25">
              <w:rPr>
                <w:rFonts w:hint="cs"/>
                <w:b/>
                <w:bCs/>
                <w:sz w:val="26"/>
                <w:szCs w:val="30"/>
                <w:rtl/>
              </w:rPr>
              <w:br/>
            </w:r>
            <w:r w:rsidR="00B90428" w:rsidRPr="00A62F25">
              <w:rPr>
                <w:rFonts w:eastAsiaTheme="minorHAnsi"/>
                <w:b/>
                <w:bCs/>
                <w:sz w:val="26"/>
                <w:szCs w:val="30"/>
                <w:rtl/>
                <w:lang w:bidi="ar-BH"/>
              </w:rPr>
              <w:t>نام و نام</w:t>
            </w:r>
            <w:r w:rsidR="00B90428" w:rsidRPr="00A62F25">
              <w:rPr>
                <w:rFonts w:eastAsiaTheme="minorHAnsi" w:hint="cs"/>
                <w:b/>
                <w:bCs/>
                <w:sz w:val="26"/>
                <w:szCs w:val="30"/>
                <w:rtl/>
                <w:lang w:bidi="ar-BH"/>
              </w:rPr>
              <w:t>‌</w:t>
            </w:r>
            <w:r w:rsidR="00B90428" w:rsidRPr="00A62F25">
              <w:rPr>
                <w:rFonts w:eastAsiaTheme="minorHAnsi"/>
                <w:b/>
                <w:bCs/>
                <w:sz w:val="26"/>
                <w:szCs w:val="30"/>
                <w:rtl/>
                <w:lang w:bidi="ar-BH"/>
              </w:rPr>
              <w:t xml:space="preserve">خانوادگی استاد </w:t>
            </w:r>
            <w:r w:rsidR="00B90428" w:rsidRPr="00A62F25">
              <w:rPr>
                <w:rFonts w:eastAsiaTheme="minorHAnsi" w:hint="cs"/>
                <w:b/>
                <w:bCs/>
                <w:sz w:val="26"/>
                <w:szCs w:val="30"/>
                <w:rtl/>
                <w:lang w:bidi="ar-BH"/>
              </w:rPr>
              <w:t>مشاور</w:t>
            </w:r>
            <w:r w:rsidR="00B90428" w:rsidRPr="00A62F25">
              <w:rPr>
                <w:rFonts w:eastAsiaTheme="minorHAnsi"/>
                <w:b/>
                <w:bCs/>
                <w:sz w:val="26"/>
                <w:szCs w:val="30"/>
                <w:rtl/>
                <w:lang w:bidi="ar-BH"/>
              </w:rPr>
              <w:t xml:space="preserve"> را اینجا وارد کنید</w:t>
            </w:r>
          </w:p>
          <w:p w14:paraId="0B708571" w14:textId="77777777" w:rsidR="00B90428" w:rsidRPr="00A62F25" w:rsidRDefault="00B90428" w:rsidP="00D43364">
            <w:pPr>
              <w:bidi/>
              <w:spacing w:line="240" w:lineRule="auto"/>
              <w:jc w:val="center"/>
              <w:rPr>
                <w:b/>
                <w:bCs/>
                <w:sz w:val="16"/>
                <w:szCs w:val="18"/>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 xml:space="preserve">خانوادگی استاد </w:t>
            </w:r>
            <w:r w:rsidRPr="00A62F25">
              <w:rPr>
                <w:rFonts w:eastAsiaTheme="minorHAnsi" w:hint="cs"/>
                <w:b/>
                <w:bCs/>
                <w:sz w:val="26"/>
                <w:szCs w:val="30"/>
                <w:rtl/>
                <w:lang w:bidi="ar-BH"/>
              </w:rPr>
              <w:t>مشاور</w:t>
            </w:r>
            <w:r w:rsidRPr="00A62F25">
              <w:rPr>
                <w:rFonts w:eastAsiaTheme="minorHAnsi"/>
                <w:b/>
                <w:bCs/>
                <w:sz w:val="26"/>
                <w:szCs w:val="30"/>
                <w:rtl/>
                <w:lang w:bidi="ar-BH"/>
              </w:rPr>
              <w:t xml:space="preserve"> را اینجا وارد کنید</w:t>
            </w:r>
          </w:p>
        </w:tc>
      </w:tr>
      <w:tr w:rsidR="00B90428" w14:paraId="24C54E98" w14:textId="77777777" w:rsidTr="00C76F8B">
        <w:trPr>
          <w:gridAfter w:val="1"/>
          <w:wAfter w:w="7" w:type="pct"/>
          <w:trHeight w:val="714"/>
        </w:trPr>
        <w:tc>
          <w:tcPr>
            <w:tcW w:w="4993" w:type="pct"/>
            <w:vAlign w:val="center"/>
          </w:tcPr>
          <w:p w14:paraId="2488878F" w14:textId="77777777" w:rsidR="00B90428" w:rsidRPr="00A62F25" w:rsidRDefault="002232B6" w:rsidP="002232B6">
            <w:pPr>
              <w:bidi/>
              <w:spacing w:line="240" w:lineRule="auto"/>
              <w:jc w:val="center"/>
              <w:rPr>
                <w:b/>
                <w:bCs/>
                <w:sz w:val="26"/>
                <w:szCs w:val="30"/>
                <w:rtl/>
              </w:rPr>
            </w:pPr>
            <w:r>
              <w:rPr>
                <w:rFonts w:hint="cs"/>
                <w:b/>
                <w:bCs/>
                <w:sz w:val="26"/>
                <w:szCs w:val="30"/>
                <w:rtl/>
              </w:rPr>
              <w:t>فروردین</w:t>
            </w:r>
            <w:r w:rsidR="00B90428" w:rsidRPr="00A62F25">
              <w:rPr>
                <w:rFonts w:hint="cs"/>
                <w:b/>
                <w:bCs/>
                <w:sz w:val="26"/>
                <w:szCs w:val="30"/>
                <w:rtl/>
              </w:rPr>
              <w:t xml:space="preserve"> </w:t>
            </w:r>
            <w:r>
              <w:rPr>
                <w:rFonts w:hint="cs"/>
                <w:b/>
                <w:bCs/>
                <w:sz w:val="26"/>
                <w:szCs w:val="30"/>
                <w:rtl/>
              </w:rPr>
              <w:t>1404</w:t>
            </w:r>
          </w:p>
        </w:tc>
      </w:tr>
    </w:tbl>
    <w:sdt>
      <w:sdtPr>
        <w:rPr>
          <w:rFonts w:hint="cs"/>
          <w:b/>
          <w:bCs/>
          <w:sz w:val="24"/>
          <w:rtl/>
        </w:rPr>
        <w:id w:val="513270478"/>
        <w:lock w:val="contentLocked"/>
      </w:sdtPr>
      <w:sdtEndPr>
        <w:rPr>
          <w:rFonts w:hint="default"/>
        </w:rPr>
      </w:sdtEndPr>
      <w:sdtContent>
        <w:p w14:paraId="4064E84C" w14:textId="77777777" w:rsidR="002232B6" w:rsidRPr="002232B6" w:rsidRDefault="002232B6" w:rsidP="002232B6">
          <w:pPr>
            <w:pageBreakBefore/>
            <w:bidi/>
            <w:jc w:val="center"/>
            <w:rPr>
              <w:b/>
              <w:bCs/>
              <w:sz w:val="24"/>
              <w:rtl/>
            </w:rPr>
          </w:pPr>
          <w:r w:rsidRPr="002232B6">
            <w:rPr>
              <w:rFonts w:hint="cs"/>
              <w:b/>
              <w:bCs/>
              <w:sz w:val="24"/>
              <w:rtl/>
            </w:rPr>
            <w:t>باسمه‌تعالی</w:t>
          </w:r>
        </w:p>
      </w:sdtContent>
    </w:sdt>
    <w:tbl>
      <w:tblPr>
        <w:bidiVisual/>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264"/>
      </w:tblGrid>
      <w:sdt>
        <w:sdtPr>
          <w:rPr>
            <w:i/>
            <w:sz w:val="12"/>
            <w:szCs w:val="16"/>
            <w:rtl/>
          </w:rPr>
          <w:id w:val="-1574043740"/>
          <w:lock w:val="contentLocked"/>
        </w:sdtPr>
        <w:sdtEndPr>
          <w:rPr>
            <w:b/>
            <w:bCs/>
            <w:sz w:val="20"/>
            <w:szCs w:val="24"/>
          </w:rPr>
        </w:sdtEndPr>
        <w:sdtContent>
          <w:tr w:rsidR="002232B6" w:rsidRPr="002232B6" w14:paraId="09C34F41" w14:textId="77777777" w:rsidTr="00CB0499">
            <w:trPr>
              <w:trHeight w:val="1112"/>
              <w:jc w:val="center"/>
            </w:trPr>
            <w:tc>
              <w:tcPr>
                <w:tcW w:w="264" w:type="dxa"/>
                <w:tcBorders>
                  <w:right w:val="nil"/>
                </w:tcBorders>
                <w:shd w:val="clear" w:color="auto" w:fill="auto"/>
                <w:vAlign w:val="center"/>
              </w:tcPr>
              <w:p w14:paraId="7A308598" w14:textId="77777777" w:rsidR="002232B6" w:rsidRPr="002232B6" w:rsidRDefault="002232B6" w:rsidP="002232B6">
                <w:pPr>
                  <w:bidi/>
                  <w:jc w:val="center"/>
                  <w:rPr>
                    <w:i/>
                    <w:sz w:val="12"/>
                    <w:szCs w:val="16"/>
                    <w:rtl/>
                  </w:rPr>
                </w:pPr>
                <w:r w:rsidRPr="002232B6">
                  <w:rPr>
                    <w:noProof/>
                    <w:sz w:val="12"/>
                    <w:szCs w:val="16"/>
                    <w:rtl/>
                    <w:lang w:bidi="ar-SA"/>
                  </w:rPr>
                  <w:drawing>
                    <wp:inline distT="0" distB="0" distL="0" distR="0" wp14:anchorId="35F53901" wp14:editId="0E484989">
                      <wp:extent cx="526682" cy="459422"/>
                      <wp:effectExtent l="0" t="0" r="6985" b="0"/>
                      <wp:docPr id="1" name="Picture 1"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41" cy="459386"/>
                              </a:xfrm>
                              <a:prstGeom prst="rect">
                                <a:avLst/>
                              </a:prstGeom>
                              <a:noFill/>
                              <a:ln>
                                <a:noFill/>
                              </a:ln>
                            </pic:spPr>
                          </pic:pic>
                        </a:graphicData>
                      </a:graphic>
                    </wp:inline>
                  </w:drawing>
                </w:r>
              </w:p>
              <w:p w14:paraId="32821E31" w14:textId="77777777" w:rsidR="002232B6" w:rsidRPr="002232B6" w:rsidRDefault="002232B6" w:rsidP="002232B6">
                <w:pPr>
                  <w:bidi/>
                  <w:jc w:val="center"/>
                  <w:rPr>
                    <w:rFonts w:ascii="Dima Shekasteh Free" w:hAnsi="Dima Shekasteh Free" w:cs="Dima Shekasteh Free"/>
                    <w:i/>
                    <w:sz w:val="12"/>
                    <w:szCs w:val="16"/>
                    <w:rtl/>
                  </w:rPr>
                </w:pPr>
                <w:r w:rsidRPr="002232B6">
                  <w:rPr>
                    <w:rFonts w:ascii="Dima Shekasteh Free" w:hAnsi="Dima Shekasteh Free" w:cs="Dima Shekasteh Free"/>
                    <w:i/>
                    <w:sz w:val="12"/>
                    <w:szCs w:val="16"/>
                    <w:rtl/>
                  </w:rPr>
                  <w:t>تحصیلات تکمیلی</w:t>
                </w:r>
              </w:p>
            </w:tc>
            <w:tc>
              <w:tcPr>
                <w:tcW w:w="9056" w:type="dxa"/>
                <w:tcBorders>
                  <w:left w:val="nil"/>
                </w:tcBorders>
                <w:shd w:val="clear" w:color="auto" w:fill="auto"/>
                <w:vAlign w:val="center"/>
              </w:tcPr>
              <w:p w14:paraId="44CD0EF3" w14:textId="77777777" w:rsidR="002232B6" w:rsidRPr="002232B6" w:rsidRDefault="002232B6" w:rsidP="002232B6">
                <w:pPr>
                  <w:bidi/>
                  <w:jc w:val="center"/>
                  <w:rPr>
                    <w:b/>
                    <w:bCs/>
                    <w:i/>
                    <w:sz w:val="20"/>
                    <w:szCs w:val="24"/>
                    <w:rtl/>
                  </w:rPr>
                </w:pPr>
                <w:r w:rsidRPr="002232B6">
                  <w:rPr>
                    <w:rFonts w:hint="cs"/>
                    <w:b/>
                    <w:bCs/>
                    <w:sz w:val="20"/>
                    <w:szCs w:val="24"/>
                    <w:rtl/>
                  </w:rPr>
                  <w:t>تعهد اصالت اثر دانشگاه الزهرا</w:t>
                </w:r>
                <w:r w:rsidRPr="002232B6">
                  <w:rPr>
                    <w:rFonts w:hint="cs"/>
                    <w:b/>
                    <w:bCs/>
                    <w:sz w:val="20"/>
                    <w:szCs w:val="24"/>
                    <w:vertAlign w:val="superscript"/>
                    <w:rtl/>
                  </w:rPr>
                  <w:t>(س)</w:t>
                </w:r>
              </w:p>
            </w:tc>
          </w:tr>
        </w:sdtContent>
      </w:sdt>
      <w:tr w:rsidR="002232B6" w:rsidRPr="002232B6" w14:paraId="6540B4D7" w14:textId="77777777" w:rsidTr="00CB0499">
        <w:trPr>
          <w:trHeight w:val="9539"/>
          <w:jc w:val="center"/>
        </w:trPr>
        <w:tc>
          <w:tcPr>
            <w:tcW w:w="9320" w:type="dxa"/>
            <w:gridSpan w:val="2"/>
            <w:shd w:val="clear" w:color="auto" w:fill="auto"/>
          </w:tcPr>
          <w:p w14:paraId="24C43553" w14:textId="77777777" w:rsidR="002232B6" w:rsidRPr="002232B6" w:rsidRDefault="00000000" w:rsidP="002232B6">
            <w:pPr>
              <w:bidi/>
              <w:spacing w:before="360"/>
              <w:rPr>
                <w:sz w:val="20"/>
                <w:szCs w:val="24"/>
                <w:rtl/>
              </w:rPr>
            </w:pPr>
            <w:sdt>
              <w:sdtPr>
                <w:rPr>
                  <w:rFonts w:hint="cs"/>
                  <w:sz w:val="24"/>
                  <w:szCs w:val="24"/>
                  <w:rtl/>
                </w:rPr>
                <w:id w:val="-438306796"/>
                <w:lock w:val="contentLocked"/>
              </w:sdtPr>
              <w:sdtEndPr>
                <w:rPr>
                  <w:rFonts w:hint="default"/>
                </w:rPr>
              </w:sdtEndPr>
              <w:sdtContent>
                <w:r w:rsidR="002232B6" w:rsidRPr="002232B6">
                  <w:rPr>
                    <w:rFonts w:hint="cs"/>
                    <w:sz w:val="24"/>
                    <w:szCs w:val="24"/>
                    <w:rtl/>
                  </w:rPr>
                  <w:t>اینجانب</w:t>
                </w:r>
              </w:sdtContent>
            </w:sdt>
            <w:r w:rsidR="002232B6" w:rsidRPr="002232B6">
              <w:rPr>
                <w:sz w:val="24"/>
                <w:szCs w:val="24"/>
              </w:rPr>
              <w:t xml:space="preserve"> </w:t>
            </w:r>
            <w:r w:rsidR="002232B6" w:rsidRPr="002232B6">
              <w:rPr>
                <w:rFonts w:hint="cs"/>
                <w:sz w:val="24"/>
                <w:szCs w:val="24"/>
                <w:rtl/>
              </w:rPr>
              <w:t xml:space="preserve">.............................................. </w:t>
            </w:r>
            <w:sdt>
              <w:sdtPr>
                <w:rPr>
                  <w:rFonts w:hint="cs"/>
                  <w:sz w:val="24"/>
                  <w:szCs w:val="24"/>
                  <w:rtl/>
                </w:rPr>
                <w:id w:val="201678723"/>
                <w:lock w:val="contentLocked"/>
              </w:sdtPr>
              <w:sdtContent>
                <w:r w:rsidR="002232B6" w:rsidRPr="002232B6">
                  <w:rPr>
                    <w:rFonts w:hint="cs"/>
                    <w:sz w:val="24"/>
                    <w:szCs w:val="24"/>
                    <w:rtl/>
                  </w:rPr>
                  <w:t>دانش‌آموخته مقطع</w:t>
                </w:r>
              </w:sdtContent>
            </w:sdt>
            <w:r w:rsidR="002232B6" w:rsidRPr="002232B6">
              <w:rPr>
                <w:rFonts w:hint="cs"/>
                <w:sz w:val="24"/>
                <w:szCs w:val="24"/>
                <w:rtl/>
              </w:rPr>
              <w:t xml:space="preserve"> ..................... </w:t>
            </w:r>
            <w:sdt>
              <w:sdtPr>
                <w:rPr>
                  <w:rFonts w:hint="cs"/>
                  <w:sz w:val="24"/>
                  <w:szCs w:val="24"/>
                  <w:rtl/>
                </w:rPr>
                <w:id w:val="-269083581"/>
                <w:lock w:val="contentLocked"/>
              </w:sdtPr>
              <w:sdtEndPr>
                <w:rPr>
                  <w:rFonts w:hint="default"/>
                </w:rPr>
              </w:sdtEndPr>
              <w:sdtContent>
                <w:r w:rsidR="002232B6" w:rsidRPr="002232B6">
                  <w:rPr>
                    <w:rFonts w:hint="cs"/>
                    <w:sz w:val="24"/>
                    <w:szCs w:val="24"/>
                    <w:rtl/>
                  </w:rPr>
                  <w:t>در رشته</w:t>
                </w:r>
              </w:sdtContent>
            </w:sdt>
            <w:r w:rsidR="002232B6" w:rsidRPr="002232B6">
              <w:rPr>
                <w:sz w:val="24"/>
                <w:szCs w:val="24"/>
              </w:rPr>
              <w:t xml:space="preserve"> </w:t>
            </w:r>
            <w:r w:rsidR="002232B6" w:rsidRPr="002232B6">
              <w:rPr>
                <w:rFonts w:hint="cs"/>
                <w:sz w:val="24"/>
                <w:szCs w:val="24"/>
                <w:rtl/>
              </w:rPr>
              <w:t xml:space="preserve">..................... گرایش ..................... </w:t>
            </w:r>
            <w:sdt>
              <w:sdtPr>
                <w:rPr>
                  <w:rFonts w:hint="cs"/>
                  <w:sz w:val="24"/>
                  <w:szCs w:val="24"/>
                  <w:rtl/>
                </w:rPr>
                <w:id w:val="-748961252"/>
                <w:lock w:val="contentLocked"/>
              </w:sdtPr>
              <w:sdtContent>
                <w:r w:rsidR="002232B6" w:rsidRPr="002232B6">
                  <w:rPr>
                    <w:rFonts w:hint="cs"/>
                    <w:sz w:val="24"/>
                    <w:szCs w:val="24"/>
                    <w:rtl/>
                  </w:rPr>
                  <w:t>که</w:t>
                </w:r>
                <w:r w:rsidR="002232B6" w:rsidRPr="002232B6">
                  <w:rPr>
                    <w:sz w:val="24"/>
                    <w:szCs w:val="24"/>
                  </w:rPr>
                  <w:t xml:space="preserve"> </w:t>
                </w:r>
                <w:r w:rsidR="002232B6" w:rsidRPr="002232B6">
                  <w:rPr>
                    <w:rFonts w:hint="cs"/>
                    <w:sz w:val="24"/>
                    <w:szCs w:val="24"/>
                    <w:rtl/>
                  </w:rPr>
                  <w:t>در تاریخ</w:t>
                </w:r>
              </w:sdtContent>
            </w:sdt>
            <w:r w:rsidR="002232B6" w:rsidRPr="002232B6">
              <w:rPr>
                <w:rFonts w:hint="cs"/>
                <w:sz w:val="24"/>
                <w:szCs w:val="24"/>
                <w:rtl/>
              </w:rPr>
              <w:t xml:space="preserve"> ..................... </w:t>
            </w:r>
            <w:sdt>
              <w:sdtPr>
                <w:rPr>
                  <w:rFonts w:hint="cs"/>
                  <w:sz w:val="24"/>
                  <w:szCs w:val="24"/>
                  <w:rtl/>
                </w:rPr>
                <w:id w:val="125905331"/>
                <w:lock w:val="contentLocked"/>
              </w:sdtPr>
              <w:sdtContent>
                <w:r w:rsidR="002232B6" w:rsidRPr="002232B6">
                  <w:rPr>
                    <w:rFonts w:hint="cs"/>
                    <w:sz w:val="24"/>
                    <w:szCs w:val="24"/>
                    <w:rtl/>
                  </w:rPr>
                  <w:t>از</w:t>
                </w:r>
              </w:sdtContent>
            </w:sdt>
            <w:r w:rsidR="002232B6" w:rsidRPr="002232B6">
              <w:rPr>
                <w:rFonts w:hint="cs"/>
                <w:sz w:val="24"/>
                <w:szCs w:val="24"/>
                <w:rtl/>
              </w:rPr>
              <w:t xml:space="preserve"> پایان‌نامه/ رساله </w:t>
            </w:r>
            <w:sdt>
              <w:sdtPr>
                <w:rPr>
                  <w:rFonts w:hint="cs"/>
                  <w:sz w:val="24"/>
                  <w:szCs w:val="24"/>
                  <w:rtl/>
                </w:rPr>
                <w:id w:val="-1164310014"/>
                <w:lock w:val="contentLocked"/>
              </w:sdtPr>
              <w:sdtContent>
                <w:r w:rsidR="002232B6" w:rsidRPr="002232B6">
                  <w:rPr>
                    <w:rFonts w:hint="cs"/>
                    <w:sz w:val="24"/>
                    <w:szCs w:val="24"/>
                    <w:rtl/>
                  </w:rPr>
                  <w:t>خود</w:t>
                </w:r>
                <w:r w:rsidR="002232B6" w:rsidRPr="002232B6">
                  <w:rPr>
                    <w:sz w:val="24"/>
                    <w:szCs w:val="24"/>
                  </w:rPr>
                  <w:t xml:space="preserve"> </w:t>
                </w:r>
                <w:r w:rsidR="002232B6" w:rsidRPr="002232B6">
                  <w:rPr>
                    <w:rFonts w:hint="cs"/>
                    <w:sz w:val="24"/>
                    <w:szCs w:val="24"/>
                    <w:rtl/>
                  </w:rPr>
                  <w:t>تحت</w:t>
                </w:r>
                <w:r w:rsidR="002232B6" w:rsidRPr="002232B6">
                  <w:rPr>
                    <w:sz w:val="24"/>
                    <w:szCs w:val="24"/>
                  </w:rPr>
                  <w:t xml:space="preserve"> </w:t>
                </w:r>
                <w:r w:rsidR="002232B6" w:rsidRPr="002232B6">
                  <w:rPr>
                    <w:rFonts w:hint="cs"/>
                    <w:sz w:val="24"/>
                    <w:szCs w:val="24"/>
                    <w:rtl/>
                  </w:rPr>
                  <w:t>عنوان:</w:t>
                </w:r>
              </w:sdtContent>
            </w:sdt>
            <w:r w:rsidR="002232B6" w:rsidRPr="002232B6">
              <w:rPr>
                <w:rFonts w:hint="cs"/>
                <w:sz w:val="24"/>
                <w:szCs w:val="24"/>
                <w:rtl/>
              </w:rPr>
              <w:t xml:space="preserve"> «......................» </w:t>
            </w:r>
            <w:sdt>
              <w:sdtPr>
                <w:rPr>
                  <w:rFonts w:hint="cs"/>
                  <w:sz w:val="20"/>
                  <w:szCs w:val="24"/>
                  <w:rtl/>
                </w:rPr>
                <w:id w:val="1199206819"/>
                <w:lock w:val="contentLocked"/>
              </w:sdtPr>
              <w:sdtContent>
                <w:r w:rsidR="002232B6" w:rsidRPr="002232B6">
                  <w:rPr>
                    <w:rFonts w:hint="cs"/>
                    <w:sz w:val="20"/>
                    <w:szCs w:val="24"/>
                    <w:rtl/>
                  </w:rPr>
                  <w:t>با کسب درجه</w:t>
                </w:r>
              </w:sdtContent>
            </w:sdt>
            <w:r w:rsidR="002232B6" w:rsidRPr="002232B6">
              <w:rPr>
                <w:rFonts w:hint="cs"/>
                <w:sz w:val="20"/>
                <w:szCs w:val="24"/>
                <w:rtl/>
              </w:rPr>
              <w:t xml:space="preserve"> </w:t>
            </w:r>
            <w:r w:rsidR="002232B6" w:rsidRPr="002232B6">
              <w:rPr>
                <w:rFonts w:hint="cs"/>
                <w:sz w:val="24"/>
                <w:szCs w:val="24"/>
                <w:rtl/>
              </w:rPr>
              <w:t xml:space="preserve">..................... </w:t>
            </w:r>
            <w:sdt>
              <w:sdtPr>
                <w:rPr>
                  <w:rFonts w:hint="cs"/>
                  <w:sz w:val="20"/>
                  <w:szCs w:val="24"/>
                  <w:rtl/>
                </w:rPr>
                <w:id w:val="1415672791"/>
                <w:lock w:val="contentLocked"/>
              </w:sdtPr>
              <w:sdtEndPr>
                <w:rPr>
                  <w:rFonts w:hint="default"/>
                </w:rPr>
              </w:sdtEndPr>
              <w:sdtContent>
                <w:r w:rsidR="002232B6" w:rsidRPr="002232B6">
                  <w:rPr>
                    <w:rFonts w:hint="cs"/>
                    <w:sz w:val="20"/>
                    <w:szCs w:val="24"/>
                    <w:rtl/>
                  </w:rPr>
                  <w:t>دفاع نموده‌ام</w:t>
                </w:r>
                <w:r w:rsidR="002232B6" w:rsidRPr="002232B6">
                  <w:rPr>
                    <w:rFonts w:hint="cs"/>
                    <w:sz w:val="20"/>
                    <w:szCs w:val="24"/>
                    <w:rtl/>
                    <w:cs/>
                  </w:rPr>
                  <w:t>‎‏، متعهد می‌شوم:</w:t>
                </w:r>
              </w:sdtContent>
            </w:sdt>
          </w:p>
          <w:sdt>
            <w:sdtPr>
              <w:rPr>
                <w:rFonts w:hint="cs"/>
                <w:sz w:val="20"/>
                <w:szCs w:val="24"/>
                <w:rtl/>
              </w:rPr>
              <w:id w:val="1409190041"/>
              <w:lock w:val="contentLocked"/>
            </w:sdtPr>
            <w:sdtEndPr>
              <w:rPr>
                <w:rFonts w:hint="default"/>
                <w:i/>
                <w:spacing w:val="-8"/>
                <w:szCs w:val="2"/>
              </w:rPr>
            </w:sdtEndPr>
            <w:sdtContent>
              <w:p w14:paraId="163E7A49" w14:textId="77777777" w:rsidR="002232B6" w:rsidRPr="002232B6" w:rsidRDefault="002232B6" w:rsidP="002232B6">
                <w:pPr>
                  <w:bidi/>
                  <w:spacing w:before="120" w:line="276" w:lineRule="auto"/>
                  <w:ind w:left="301" w:hanging="301"/>
                  <w:rPr>
                    <w:sz w:val="20"/>
                    <w:szCs w:val="24"/>
                  </w:rPr>
                </w:pPr>
                <w:r w:rsidRPr="002232B6">
                  <w:rPr>
                    <w:rFonts w:hint="cs"/>
                    <w:sz w:val="20"/>
                    <w:szCs w:val="24"/>
                    <w:rtl/>
                  </w:rPr>
                  <w:t>1- این پایان‌نامه/ رساله دستاورد پژوهش اینجانب بوده و محتوای آن از درستی و اصالت برخوردار است.</w:t>
                </w:r>
              </w:p>
              <w:p w14:paraId="75E600C8" w14:textId="77777777" w:rsidR="002232B6" w:rsidRPr="002232B6" w:rsidRDefault="002232B6" w:rsidP="002232B6">
                <w:pPr>
                  <w:bidi/>
                  <w:spacing w:line="276" w:lineRule="auto"/>
                  <w:ind w:left="298" w:hanging="298"/>
                  <w:rPr>
                    <w:spacing w:val="-8"/>
                    <w:sz w:val="20"/>
                    <w:szCs w:val="24"/>
                  </w:rPr>
                </w:pPr>
                <w:r w:rsidRPr="002232B6">
                  <w:rPr>
                    <w:rFonts w:hint="cs"/>
                    <w:sz w:val="20"/>
                    <w:szCs w:val="24"/>
                    <w:rtl/>
                  </w:rPr>
                  <w:t xml:space="preserve">2- </w:t>
                </w:r>
                <w:r w:rsidRPr="002232B6">
                  <w:rPr>
                    <w:rFonts w:hint="cs"/>
                    <w:spacing w:val="-8"/>
                    <w:sz w:val="20"/>
                    <w:szCs w:val="24"/>
                    <w:rtl/>
                  </w:rPr>
                  <w:t>این پایان‌نامه/ رساله و محتوای آن تاکنون توسط اینجانب یا فرد دیگری برای دریافت مدرک یا امتیاز در هیچ‌‌ کجا ارائه نشده است.</w:t>
                </w:r>
              </w:p>
              <w:p w14:paraId="13B8F6B0" w14:textId="77777777" w:rsidR="002232B6" w:rsidRPr="002232B6" w:rsidRDefault="002232B6" w:rsidP="002232B6">
                <w:pPr>
                  <w:bidi/>
                  <w:spacing w:line="276" w:lineRule="auto"/>
                  <w:ind w:left="298" w:hanging="298"/>
                  <w:rPr>
                    <w:spacing w:val="-8"/>
                    <w:sz w:val="20"/>
                    <w:szCs w:val="24"/>
                  </w:rPr>
                </w:pPr>
                <w:r w:rsidRPr="002232B6">
                  <w:rPr>
                    <w:rFonts w:hint="cs"/>
                    <w:sz w:val="20"/>
                    <w:szCs w:val="24"/>
                    <w:rtl/>
                  </w:rPr>
                  <w:t xml:space="preserve">3- </w:t>
                </w:r>
                <w:r w:rsidRPr="002232B6">
                  <w:rPr>
                    <w:rFonts w:hint="cs"/>
                    <w:spacing w:val="-8"/>
                    <w:sz w:val="20"/>
                    <w:szCs w:val="24"/>
                    <w:rtl/>
                  </w:rPr>
                  <w:t>مقالات مستخرج از این پایان‌نامه/ رساله کاملاً منطبق بر آن بوده و از هرگونه جعلِ‌داده و یا تغییر اطلاعات پرهیز خواهم نمود.</w:t>
                </w:r>
              </w:p>
              <w:p w14:paraId="39DC857F" w14:textId="77777777" w:rsidR="002232B6" w:rsidRPr="002232B6" w:rsidRDefault="002232B6" w:rsidP="002232B6">
                <w:pPr>
                  <w:bidi/>
                  <w:spacing w:line="276" w:lineRule="auto"/>
                  <w:ind w:left="298" w:hanging="298"/>
                  <w:rPr>
                    <w:sz w:val="20"/>
                    <w:szCs w:val="24"/>
                  </w:rPr>
                </w:pPr>
                <w:r w:rsidRPr="002232B6">
                  <w:rPr>
                    <w:rFonts w:hint="cs"/>
                    <w:sz w:val="20"/>
                    <w:szCs w:val="24"/>
                    <w:rtl/>
                  </w:rPr>
                  <w:t>4- در</w:t>
                </w:r>
                <w:r w:rsidRPr="002232B6">
                  <w:rPr>
                    <w:sz w:val="20"/>
                    <w:szCs w:val="24"/>
                    <w:rtl/>
                  </w:rPr>
                  <w:t xml:space="preserve"> </w:t>
                </w:r>
                <w:r w:rsidRPr="002232B6">
                  <w:rPr>
                    <w:rFonts w:hint="cs"/>
                    <w:sz w:val="20"/>
                    <w:szCs w:val="24"/>
                    <w:rtl/>
                  </w:rPr>
                  <w:t>همۀ</w:t>
                </w:r>
                <w:r w:rsidRPr="002232B6">
                  <w:rPr>
                    <w:sz w:val="20"/>
                    <w:szCs w:val="24"/>
                    <w:rtl/>
                  </w:rPr>
                  <w:t xml:space="preserve"> </w:t>
                </w:r>
                <w:r w:rsidRPr="002232B6">
                  <w:rPr>
                    <w:rFonts w:hint="cs"/>
                    <w:sz w:val="20"/>
                    <w:szCs w:val="24"/>
                    <w:rtl/>
                  </w:rPr>
                  <w:t>آثار</w:t>
                </w:r>
                <w:r w:rsidRPr="002232B6">
                  <w:rPr>
                    <w:sz w:val="20"/>
                    <w:szCs w:val="24"/>
                    <w:rtl/>
                  </w:rPr>
                  <w:t xml:space="preserve"> </w:t>
                </w:r>
                <w:r w:rsidRPr="002232B6">
                  <w:rPr>
                    <w:rFonts w:hint="cs"/>
                    <w:sz w:val="20"/>
                    <w:szCs w:val="24"/>
                    <w:rtl/>
                  </w:rPr>
                  <w:t>مستخرج</w:t>
                </w:r>
                <w:r w:rsidRPr="002232B6">
                  <w:rPr>
                    <w:sz w:val="20"/>
                    <w:szCs w:val="24"/>
                    <w:rtl/>
                  </w:rPr>
                  <w:t xml:space="preserve"> </w:t>
                </w:r>
                <w:r w:rsidRPr="002232B6">
                  <w:rPr>
                    <w:rFonts w:hint="cs"/>
                    <w:sz w:val="20"/>
                    <w:szCs w:val="24"/>
                    <w:rtl/>
                  </w:rPr>
                  <w:t>از</w:t>
                </w:r>
                <w:r w:rsidRPr="002232B6">
                  <w:rPr>
                    <w:sz w:val="20"/>
                    <w:szCs w:val="24"/>
                    <w:rtl/>
                  </w:rPr>
                  <w:t xml:space="preserve"> </w:t>
                </w:r>
                <w:r w:rsidRPr="002232B6">
                  <w:rPr>
                    <w:rFonts w:hint="cs"/>
                    <w:sz w:val="20"/>
                    <w:szCs w:val="24"/>
                    <w:rtl/>
                  </w:rPr>
                  <w:t>این</w:t>
                </w:r>
                <w:r w:rsidRPr="002232B6">
                  <w:rPr>
                    <w:sz w:val="20"/>
                    <w:szCs w:val="24"/>
                    <w:rtl/>
                  </w:rPr>
                  <w:t xml:space="preserve"> </w:t>
                </w:r>
                <w:r w:rsidRPr="002232B6">
                  <w:rPr>
                    <w:rFonts w:hint="cs"/>
                    <w:sz w:val="20"/>
                    <w:szCs w:val="24"/>
                    <w:rtl/>
                  </w:rPr>
                  <w:t>پایان‌نامه/ رساله،</w:t>
                </w:r>
                <w:r w:rsidRPr="002232B6">
                  <w:rPr>
                    <w:sz w:val="20"/>
                    <w:szCs w:val="24"/>
                    <w:rtl/>
                  </w:rPr>
                  <w:t xml:space="preserve"> </w:t>
                </w:r>
                <w:r w:rsidRPr="002232B6">
                  <w:rPr>
                    <w:rFonts w:hint="cs"/>
                    <w:sz w:val="20"/>
                    <w:szCs w:val="24"/>
                    <w:rtl/>
                  </w:rPr>
                  <w:t>نام</w:t>
                </w:r>
                <w:r w:rsidRPr="002232B6">
                  <w:rPr>
                    <w:sz w:val="20"/>
                    <w:szCs w:val="24"/>
                    <w:rtl/>
                  </w:rPr>
                  <w:t xml:space="preserve"> </w:t>
                </w:r>
                <w:r w:rsidRPr="002232B6">
                  <w:rPr>
                    <w:rFonts w:hint="cs"/>
                    <w:sz w:val="20"/>
                    <w:szCs w:val="24"/>
                    <w:rtl/>
                  </w:rPr>
                  <w:t>استاد</w:t>
                </w:r>
                <w:r w:rsidRPr="002232B6">
                  <w:rPr>
                    <w:sz w:val="20"/>
                    <w:szCs w:val="24"/>
                    <w:rtl/>
                  </w:rPr>
                  <w:t>(</w:t>
                </w:r>
                <w:r w:rsidRPr="002232B6">
                  <w:rPr>
                    <w:rFonts w:hint="cs"/>
                    <w:sz w:val="20"/>
                    <w:szCs w:val="24"/>
                    <w:rtl/>
                  </w:rPr>
                  <w:t>ان</w:t>
                </w:r>
                <w:r w:rsidRPr="002232B6">
                  <w:rPr>
                    <w:sz w:val="20"/>
                    <w:szCs w:val="24"/>
                    <w:rtl/>
                  </w:rPr>
                  <w:t xml:space="preserve">) </w:t>
                </w:r>
                <w:r w:rsidRPr="002232B6">
                  <w:rPr>
                    <w:rFonts w:hint="cs"/>
                    <w:sz w:val="20"/>
                    <w:szCs w:val="24"/>
                    <w:rtl/>
                  </w:rPr>
                  <w:t>راهنما</w:t>
                </w:r>
                <w:r w:rsidRPr="002232B6">
                  <w:rPr>
                    <w:sz w:val="20"/>
                    <w:szCs w:val="24"/>
                    <w:rtl/>
                  </w:rPr>
                  <w:t xml:space="preserve"> </w:t>
                </w:r>
                <w:r w:rsidRPr="002232B6">
                  <w:rPr>
                    <w:rFonts w:hint="cs"/>
                    <w:sz w:val="20"/>
                    <w:szCs w:val="24"/>
                    <w:rtl/>
                  </w:rPr>
                  <w:t>و</w:t>
                </w:r>
                <w:r w:rsidRPr="002232B6">
                  <w:rPr>
                    <w:sz w:val="20"/>
                    <w:szCs w:val="24"/>
                    <w:rtl/>
                  </w:rPr>
                  <w:t xml:space="preserve"> </w:t>
                </w:r>
                <w:r w:rsidRPr="002232B6">
                  <w:rPr>
                    <w:rFonts w:hint="cs"/>
                    <w:sz w:val="20"/>
                    <w:szCs w:val="24"/>
                    <w:rtl/>
                  </w:rPr>
                  <w:t>درصورت تشخیص استاد راهنمای نخست،</w:t>
                </w:r>
                <w:r w:rsidRPr="002232B6">
                  <w:rPr>
                    <w:sz w:val="20"/>
                    <w:szCs w:val="24"/>
                    <w:rtl/>
                  </w:rPr>
                  <w:t xml:space="preserve"> </w:t>
                </w:r>
                <w:r w:rsidRPr="002232B6">
                  <w:rPr>
                    <w:rFonts w:hint="cs"/>
                    <w:sz w:val="20"/>
                    <w:szCs w:val="24"/>
                    <w:rtl/>
                  </w:rPr>
                  <w:t>نام</w:t>
                </w:r>
                <w:r w:rsidRPr="002232B6">
                  <w:rPr>
                    <w:sz w:val="20"/>
                    <w:szCs w:val="24"/>
                    <w:rtl/>
                  </w:rPr>
                  <w:t xml:space="preserve"> </w:t>
                </w:r>
                <w:r w:rsidRPr="002232B6">
                  <w:rPr>
                    <w:rFonts w:hint="cs"/>
                    <w:sz w:val="20"/>
                    <w:szCs w:val="24"/>
                    <w:rtl/>
                  </w:rPr>
                  <w:t>استاد</w:t>
                </w:r>
                <w:r w:rsidRPr="002232B6">
                  <w:rPr>
                    <w:sz w:val="20"/>
                    <w:szCs w:val="24"/>
                    <w:rtl/>
                  </w:rPr>
                  <w:t>(</w:t>
                </w:r>
                <w:r w:rsidRPr="002232B6">
                  <w:rPr>
                    <w:rFonts w:hint="cs"/>
                    <w:sz w:val="20"/>
                    <w:szCs w:val="24"/>
                    <w:rtl/>
                  </w:rPr>
                  <w:t>ان</w:t>
                </w:r>
                <w:r w:rsidRPr="002232B6">
                  <w:rPr>
                    <w:sz w:val="20"/>
                    <w:szCs w:val="24"/>
                    <w:rtl/>
                  </w:rPr>
                  <w:t xml:space="preserve">) </w:t>
                </w:r>
                <w:r w:rsidRPr="002232B6">
                  <w:rPr>
                    <w:rFonts w:hint="cs"/>
                    <w:sz w:val="20"/>
                    <w:szCs w:val="24"/>
                    <w:rtl/>
                  </w:rPr>
                  <w:t>مشاور</w:t>
                </w:r>
                <w:r w:rsidRPr="002232B6">
                  <w:rPr>
                    <w:sz w:val="20"/>
                    <w:szCs w:val="24"/>
                    <w:rtl/>
                  </w:rPr>
                  <w:t xml:space="preserve"> </w:t>
                </w:r>
                <w:r w:rsidRPr="002232B6">
                  <w:rPr>
                    <w:rFonts w:hint="cs"/>
                    <w:sz w:val="20"/>
                    <w:szCs w:val="24"/>
                    <w:rtl/>
                  </w:rPr>
                  <w:t>و</w:t>
                </w:r>
                <w:r w:rsidRPr="002232B6">
                  <w:rPr>
                    <w:sz w:val="20"/>
                    <w:szCs w:val="24"/>
                    <w:rtl/>
                  </w:rPr>
                  <w:t xml:space="preserve"> </w:t>
                </w:r>
                <w:r w:rsidRPr="002232B6">
                  <w:rPr>
                    <w:rFonts w:hint="cs"/>
                    <w:sz w:val="20"/>
                    <w:szCs w:val="24"/>
                    <w:rtl/>
                  </w:rPr>
                  <w:t>نشانی</w:t>
                </w:r>
                <w:r w:rsidRPr="002232B6">
                  <w:rPr>
                    <w:sz w:val="20"/>
                    <w:szCs w:val="24"/>
                    <w:rtl/>
                  </w:rPr>
                  <w:t xml:space="preserve"> </w:t>
                </w:r>
                <w:r w:rsidRPr="002232B6">
                  <w:rPr>
                    <w:rFonts w:hint="cs"/>
                    <w:sz w:val="20"/>
                    <w:szCs w:val="24"/>
                    <w:rtl/>
                  </w:rPr>
                  <w:t>رایانامه</w:t>
                </w:r>
                <w:r w:rsidRPr="002232B6">
                  <w:rPr>
                    <w:sz w:val="20"/>
                    <w:szCs w:val="24"/>
                    <w:rtl/>
                  </w:rPr>
                  <w:t xml:space="preserve"> </w:t>
                </w:r>
                <w:r w:rsidRPr="002232B6">
                  <w:rPr>
                    <w:rFonts w:hint="cs"/>
                    <w:sz w:val="20"/>
                    <w:szCs w:val="24"/>
                    <w:rtl/>
                  </w:rPr>
                  <w:t>سازمانی</w:t>
                </w:r>
                <w:r w:rsidRPr="002232B6">
                  <w:rPr>
                    <w:sz w:val="20"/>
                    <w:szCs w:val="24"/>
                    <w:rtl/>
                  </w:rPr>
                  <w:t xml:space="preserve"> </w:t>
                </w:r>
                <w:r w:rsidRPr="002232B6">
                  <w:rPr>
                    <w:rFonts w:hint="cs"/>
                    <w:sz w:val="20"/>
                    <w:szCs w:val="24"/>
                    <w:rtl/>
                  </w:rPr>
                  <w:t>آنان</w:t>
                </w:r>
                <w:r w:rsidRPr="002232B6">
                  <w:rPr>
                    <w:sz w:val="20"/>
                    <w:szCs w:val="24"/>
                    <w:rtl/>
                  </w:rPr>
                  <w:t xml:space="preserve"> </w:t>
                </w:r>
                <w:r w:rsidRPr="002232B6">
                  <w:rPr>
                    <w:rFonts w:hint="cs"/>
                    <w:sz w:val="20"/>
                    <w:szCs w:val="24"/>
                    <w:rtl/>
                  </w:rPr>
                  <w:t>را</w:t>
                </w:r>
                <w:r w:rsidRPr="002232B6">
                  <w:rPr>
                    <w:sz w:val="20"/>
                    <w:szCs w:val="24"/>
                    <w:rtl/>
                  </w:rPr>
                  <w:t xml:space="preserve"> </w:t>
                </w:r>
                <w:r w:rsidRPr="002232B6">
                  <w:rPr>
                    <w:rFonts w:hint="cs"/>
                    <w:sz w:val="20"/>
                    <w:szCs w:val="24"/>
                    <w:rtl/>
                  </w:rPr>
                  <w:t>درج خواهم کرد.</w:t>
                </w:r>
              </w:p>
              <w:p w14:paraId="5BFA1E85" w14:textId="77777777" w:rsidR="002232B6" w:rsidRPr="002232B6" w:rsidRDefault="002232B6" w:rsidP="002232B6">
                <w:pPr>
                  <w:bidi/>
                  <w:spacing w:line="276" w:lineRule="auto"/>
                  <w:ind w:left="298" w:hanging="298"/>
                  <w:rPr>
                    <w:sz w:val="20"/>
                    <w:szCs w:val="24"/>
                  </w:rPr>
                </w:pPr>
                <w:r w:rsidRPr="002232B6">
                  <w:rPr>
                    <w:rFonts w:hint="cs"/>
                    <w:sz w:val="20"/>
                    <w:szCs w:val="24"/>
                    <w:rtl/>
                  </w:rPr>
                  <w:t xml:space="preserve">5- </w:t>
                </w:r>
                <w:r w:rsidRPr="002232B6">
                  <w:rPr>
                    <w:sz w:val="20"/>
                    <w:szCs w:val="24"/>
                    <w:rtl/>
                  </w:rPr>
                  <w:t>حق نشر</w:t>
                </w:r>
                <w:r w:rsidRPr="002232B6">
                  <w:rPr>
                    <w:rFonts w:hint="cs"/>
                    <w:sz w:val="20"/>
                    <w:szCs w:val="24"/>
                    <w:rtl/>
                  </w:rPr>
                  <w:t>،</w:t>
                </w:r>
                <w:r w:rsidRPr="002232B6">
                  <w:rPr>
                    <w:sz w:val="20"/>
                    <w:szCs w:val="24"/>
                    <w:rtl/>
                  </w:rPr>
                  <w:t xml:space="preserve"> تکثير و درآمدهاي حاصل از </w:t>
                </w:r>
                <w:r w:rsidRPr="002232B6">
                  <w:rPr>
                    <w:rFonts w:hint="cs"/>
                    <w:sz w:val="20"/>
                    <w:szCs w:val="24"/>
                    <w:rtl/>
                  </w:rPr>
                  <w:t xml:space="preserve">این پایان‌نامه/ رساله مطابق </w:t>
                </w:r>
                <w:r w:rsidRPr="002232B6">
                  <w:rPr>
                    <w:sz w:val="20"/>
                    <w:szCs w:val="24"/>
                    <w:rtl/>
                  </w:rPr>
                  <w:t>آيين</w:t>
                </w:r>
                <w:r w:rsidRPr="002232B6">
                  <w:rPr>
                    <w:rFonts w:hint="cs"/>
                    <w:sz w:val="20"/>
                    <w:szCs w:val="24"/>
                    <w:rtl/>
                  </w:rPr>
                  <w:t>‌</w:t>
                </w:r>
                <w:r w:rsidRPr="002232B6">
                  <w:rPr>
                    <w:sz w:val="20"/>
                    <w:szCs w:val="24"/>
                    <w:rtl/>
                  </w:rPr>
                  <w:t>نامه مالکيت فکري و</w:t>
                </w:r>
                <w:r w:rsidRPr="002232B6">
                  <w:rPr>
                    <w:rFonts w:hint="cs"/>
                    <w:sz w:val="20"/>
                    <w:szCs w:val="24"/>
                    <w:rtl/>
                  </w:rPr>
                  <w:t xml:space="preserve"> </w:t>
                </w:r>
                <w:r w:rsidRPr="002232B6">
                  <w:rPr>
                    <w:sz w:val="20"/>
                    <w:szCs w:val="24"/>
                    <w:rtl/>
                  </w:rPr>
                  <w:t>تجاري</w:t>
                </w:r>
                <w:r w:rsidRPr="002232B6">
                  <w:rPr>
                    <w:rFonts w:hint="cs"/>
                    <w:sz w:val="20"/>
                    <w:szCs w:val="24"/>
                    <w:rtl/>
                  </w:rPr>
                  <w:t>‌</w:t>
                </w:r>
                <w:r w:rsidRPr="002232B6">
                  <w:rPr>
                    <w:sz w:val="20"/>
                    <w:szCs w:val="24"/>
                    <w:rtl/>
                  </w:rPr>
                  <w:t>سازي دانشگاه</w:t>
                </w:r>
                <w:r w:rsidRPr="002232B6">
                  <w:rPr>
                    <w:rFonts w:hint="cs"/>
                    <w:sz w:val="20"/>
                    <w:szCs w:val="24"/>
                    <w:rtl/>
                  </w:rPr>
                  <w:t xml:space="preserve"> </w:t>
                </w:r>
                <w:r w:rsidRPr="002232B6">
                  <w:rPr>
                    <w:sz w:val="20"/>
                    <w:szCs w:val="24"/>
                    <w:rtl/>
                  </w:rPr>
                  <w:t>الزهر</w:t>
                </w:r>
                <w:r w:rsidRPr="002232B6">
                  <w:rPr>
                    <w:rFonts w:hint="cs"/>
                    <w:sz w:val="20"/>
                    <w:szCs w:val="24"/>
                    <w:rtl/>
                  </w:rPr>
                  <w:t xml:space="preserve">ا(س) مصوب هیأت امنا دانشگاه مورخ 30/11/1397 متعلق به دانشگاه می‌باشد و هرگونه بهره‌مندی و یا نشر دستاوردهای حاصل از این تحقیق اعم از چاپ کتاب، مقاله و...، چه در زمان دانشجویی و یا بعد از فراغت از تحصیل، با کسب اجازه از معاونت پژوهشی دانشگاه مجاز می‌باشد و </w:t>
                </w:r>
                <w:r w:rsidRPr="002232B6">
                  <w:rPr>
                    <w:sz w:val="20"/>
                    <w:szCs w:val="24"/>
                    <w:rtl/>
                  </w:rPr>
                  <w:t>چنانچه تدوين پايان</w:t>
                </w:r>
                <w:r w:rsidRPr="002232B6">
                  <w:rPr>
                    <w:rFonts w:hint="cs"/>
                    <w:sz w:val="20"/>
                    <w:szCs w:val="24"/>
                    <w:rtl/>
                  </w:rPr>
                  <w:t>‌</w:t>
                </w:r>
                <w:r w:rsidRPr="002232B6">
                  <w:rPr>
                    <w:sz w:val="20"/>
                    <w:szCs w:val="24"/>
                    <w:rtl/>
                  </w:rPr>
                  <w:t>نامه</w:t>
                </w:r>
                <w:r w:rsidRPr="002232B6">
                  <w:rPr>
                    <w:rFonts w:hint="cs"/>
                    <w:sz w:val="20"/>
                    <w:szCs w:val="24"/>
                    <w:rtl/>
                  </w:rPr>
                  <w:t xml:space="preserve">/ </w:t>
                </w:r>
                <w:r w:rsidRPr="002232B6">
                  <w:rPr>
                    <w:sz w:val="20"/>
                    <w:szCs w:val="24"/>
                    <w:rtl/>
                  </w:rPr>
                  <w:t>رساله منجر به اختراع و يا دستيابی به دانش فنی جديد شود، مشمول احکام مرتبط با اختراع اثر و يا نوآوري، مندرج در آيين</w:t>
                </w:r>
                <w:r w:rsidRPr="002232B6">
                  <w:rPr>
                    <w:rFonts w:hint="cs"/>
                    <w:sz w:val="20"/>
                    <w:szCs w:val="24"/>
                    <w:rtl/>
                  </w:rPr>
                  <w:t>‌</w:t>
                </w:r>
                <w:r w:rsidRPr="002232B6">
                  <w:rPr>
                    <w:sz w:val="20"/>
                    <w:szCs w:val="24"/>
                    <w:rtl/>
                  </w:rPr>
                  <w:t xml:space="preserve">نامه </w:t>
                </w:r>
                <w:r w:rsidRPr="002232B6">
                  <w:rPr>
                    <w:rFonts w:hint="cs"/>
                    <w:sz w:val="20"/>
                    <w:szCs w:val="24"/>
                    <w:rtl/>
                  </w:rPr>
                  <w:t xml:space="preserve">فوق </w:t>
                </w:r>
                <w:r w:rsidRPr="002232B6">
                  <w:rPr>
                    <w:sz w:val="20"/>
                    <w:szCs w:val="24"/>
                    <w:rtl/>
                  </w:rPr>
                  <w:t>خواهد بود</w:t>
                </w:r>
                <w:r w:rsidRPr="002232B6">
                  <w:rPr>
                    <w:rFonts w:hint="cs"/>
                    <w:sz w:val="20"/>
                    <w:szCs w:val="24"/>
                    <w:rtl/>
                  </w:rPr>
                  <w:t>.</w:t>
                </w:r>
              </w:p>
              <w:p w14:paraId="2571B5CD" w14:textId="77777777" w:rsidR="002232B6" w:rsidRPr="002232B6" w:rsidRDefault="002232B6" w:rsidP="002232B6">
                <w:pPr>
                  <w:bidi/>
                  <w:spacing w:line="276" w:lineRule="auto"/>
                  <w:ind w:left="298" w:hanging="298"/>
                  <w:rPr>
                    <w:sz w:val="20"/>
                    <w:szCs w:val="24"/>
                  </w:rPr>
                </w:pPr>
                <w:r w:rsidRPr="002232B6">
                  <w:rPr>
                    <w:rFonts w:hint="cs"/>
                    <w:sz w:val="20"/>
                    <w:szCs w:val="24"/>
                    <w:rtl/>
                  </w:rPr>
                  <w:t>6- حقوق</w:t>
                </w:r>
                <w:r w:rsidRPr="002232B6">
                  <w:rPr>
                    <w:sz w:val="20"/>
                    <w:szCs w:val="24"/>
                    <w:rtl/>
                  </w:rPr>
                  <w:t xml:space="preserve"> </w:t>
                </w:r>
                <w:r w:rsidRPr="002232B6">
                  <w:rPr>
                    <w:rFonts w:hint="cs"/>
                    <w:sz w:val="20"/>
                    <w:szCs w:val="24"/>
                    <w:rtl/>
                  </w:rPr>
                  <w:t>معنوی</w:t>
                </w:r>
                <w:r w:rsidRPr="002232B6">
                  <w:rPr>
                    <w:sz w:val="20"/>
                    <w:szCs w:val="24"/>
                    <w:rtl/>
                  </w:rPr>
                  <w:t xml:space="preserve"> </w:t>
                </w:r>
                <w:r w:rsidRPr="002232B6">
                  <w:rPr>
                    <w:rFonts w:hint="cs"/>
                    <w:sz w:val="20"/>
                    <w:szCs w:val="24"/>
                    <w:rtl/>
                  </w:rPr>
                  <w:t>همه</w:t>
                </w:r>
                <w:r w:rsidRPr="002232B6">
                  <w:rPr>
                    <w:sz w:val="20"/>
                    <w:szCs w:val="24"/>
                    <w:rtl/>
                  </w:rPr>
                  <w:t xml:space="preserve"> </w:t>
                </w:r>
                <w:r w:rsidRPr="002232B6">
                  <w:rPr>
                    <w:rFonts w:hint="cs"/>
                    <w:sz w:val="20"/>
                    <w:szCs w:val="24"/>
                    <w:rtl/>
                  </w:rPr>
                  <w:t>کسانی</w:t>
                </w:r>
                <w:r w:rsidRPr="002232B6">
                  <w:rPr>
                    <w:sz w:val="20"/>
                    <w:szCs w:val="24"/>
                    <w:rtl/>
                  </w:rPr>
                  <w:t xml:space="preserve"> </w:t>
                </w:r>
                <w:r w:rsidRPr="002232B6">
                  <w:rPr>
                    <w:rFonts w:hint="cs"/>
                    <w:sz w:val="20"/>
                    <w:szCs w:val="24"/>
                    <w:rtl/>
                  </w:rPr>
                  <w:t>را که</w:t>
                </w:r>
                <w:r w:rsidRPr="002232B6">
                  <w:rPr>
                    <w:sz w:val="20"/>
                    <w:szCs w:val="24"/>
                    <w:rtl/>
                  </w:rPr>
                  <w:t xml:space="preserve"> </w:t>
                </w:r>
                <w:r w:rsidRPr="002232B6">
                  <w:rPr>
                    <w:rFonts w:hint="cs"/>
                    <w:sz w:val="20"/>
                    <w:szCs w:val="24"/>
                    <w:rtl/>
                  </w:rPr>
                  <w:t>در</w:t>
                </w:r>
                <w:r w:rsidRPr="002232B6">
                  <w:rPr>
                    <w:sz w:val="20"/>
                    <w:szCs w:val="24"/>
                    <w:rtl/>
                  </w:rPr>
                  <w:t xml:space="preserve"> </w:t>
                </w:r>
                <w:r w:rsidRPr="002232B6">
                  <w:rPr>
                    <w:rFonts w:hint="cs"/>
                    <w:sz w:val="20"/>
                    <w:szCs w:val="24"/>
                    <w:rtl/>
                  </w:rPr>
                  <w:t>به‌ دست ‌‌آمدن</w:t>
                </w:r>
                <w:r w:rsidRPr="002232B6">
                  <w:rPr>
                    <w:sz w:val="20"/>
                    <w:szCs w:val="24"/>
                    <w:rtl/>
                  </w:rPr>
                  <w:t xml:space="preserve"> </w:t>
                </w:r>
                <w:r w:rsidRPr="002232B6">
                  <w:rPr>
                    <w:rFonts w:hint="cs"/>
                    <w:sz w:val="20"/>
                    <w:szCs w:val="24"/>
                    <w:rtl/>
                  </w:rPr>
                  <w:t>نتایج</w:t>
                </w:r>
                <w:r w:rsidRPr="002232B6">
                  <w:rPr>
                    <w:sz w:val="20"/>
                    <w:szCs w:val="24"/>
                    <w:rtl/>
                  </w:rPr>
                  <w:t xml:space="preserve"> </w:t>
                </w:r>
                <w:r w:rsidRPr="002232B6">
                  <w:rPr>
                    <w:rFonts w:hint="cs"/>
                    <w:sz w:val="20"/>
                    <w:szCs w:val="24"/>
                    <w:rtl/>
                  </w:rPr>
                  <w:t>اصلی پایان‌نامه/ رساله تأثیرگذار</w:t>
                </w:r>
                <w:r w:rsidRPr="002232B6">
                  <w:rPr>
                    <w:sz w:val="20"/>
                    <w:szCs w:val="24"/>
                    <w:rtl/>
                  </w:rPr>
                  <w:t xml:space="preserve"> </w:t>
                </w:r>
                <w:r w:rsidRPr="002232B6">
                  <w:rPr>
                    <w:rFonts w:hint="cs"/>
                    <w:sz w:val="20"/>
                    <w:szCs w:val="24"/>
                    <w:rtl/>
                  </w:rPr>
                  <w:t>بوده‌اند،</w:t>
                </w:r>
                <w:r w:rsidRPr="002232B6">
                  <w:rPr>
                    <w:sz w:val="20"/>
                    <w:szCs w:val="24"/>
                    <w:rtl/>
                  </w:rPr>
                  <w:t xml:space="preserve"> </w:t>
                </w:r>
                <w:r w:rsidRPr="002232B6">
                  <w:rPr>
                    <w:rFonts w:hint="cs"/>
                    <w:sz w:val="20"/>
                    <w:szCs w:val="24"/>
                    <w:rtl/>
                  </w:rPr>
                  <w:t>رعایت</w:t>
                </w:r>
                <w:r w:rsidRPr="002232B6">
                  <w:rPr>
                    <w:sz w:val="20"/>
                    <w:szCs w:val="24"/>
                    <w:rtl/>
                  </w:rPr>
                  <w:t xml:space="preserve"> </w:t>
                </w:r>
                <w:r w:rsidRPr="002232B6">
                  <w:rPr>
                    <w:rFonts w:hint="cs"/>
                    <w:sz w:val="20"/>
                    <w:szCs w:val="24"/>
                    <w:rtl/>
                  </w:rPr>
                  <w:t>کرده‌ و</w:t>
                </w:r>
                <w:r w:rsidRPr="002232B6">
                  <w:rPr>
                    <w:sz w:val="20"/>
                    <w:szCs w:val="24"/>
                    <w:rtl/>
                  </w:rPr>
                  <w:t xml:space="preserve"> </w:t>
                </w:r>
                <w:r w:rsidRPr="002232B6">
                  <w:rPr>
                    <w:rFonts w:hint="cs"/>
                    <w:sz w:val="20"/>
                    <w:szCs w:val="24"/>
                    <w:rtl/>
                  </w:rPr>
                  <w:t>هنگام</w:t>
                </w:r>
                <w:r w:rsidRPr="002232B6">
                  <w:rPr>
                    <w:sz w:val="20"/>
                    <w:szCs w:val="24"/>
                    <w:rtl/>
                  </w:rPr>
                  <w:t xml:space="preserve"> </w:t>
                </w:r>
                <w:r w:rsidRPr="002232B6">
                  <w:rPr>
                    <w:rFonts w:hint="cs"/>
                    <w:sz w:val="20"/>
                    <w:szCs w:val="24"/>
                    <w:rtl/>
                  </w:rPr>
                  <w:t>به کار بردن</w:t>
                </w:r>
                <w:r w:rsidRPr="002232B6">
                  <w:rPr>
                    <w:sz w:val="20"/>
                    <w:szCs w:val="24"/>
                    <w:rtl/>
                  </w:rPr>
                  <w:t xml:space="preserve"> </w:t>
                </w:r>
                <w:r w:rsidRPr="002232B6">
                  <w:rPr>
                    <w:rFonts w:hint="cs"/>
                    <w:sz w:val="20"/>
                    <w:szCs w:val="24"/>
                    <w:rtl/>
                  </w:rPr>
                  <w:t>دستاورد</w:t>
                </w:r>
                <w:r w:rsidRPr="002232B6">
                  <w:rPr>
                    <w:sz w:val="20"/>
                    <w:szCs w:val="24"/>
                    <w:rtl/>
                  </w:rPr>
                  <w:t xml:space="preserve"> </w:t>
                </w:r>
                <w:r w:rsidRPr="002232B6">
                  <w:rPr>
                    <w:rFonts w:hint="cs"/>
                    <w:sz w:val="20"/>
                    <w:szCs w:val="24"/>
                    <w:rtl/>
                  </w:rPr>
                  <w:t>پژوهش‌های</w:t>
                </w:r>
                <w:r w:rsidRPr="002232B6">
                  <w:rPr>
                    <w:sz w:val="20"/>
                    <w:szCs w:val="24"/>
                    <w:rtl/>
                  </w:rPr>
                  <w:t xml:space="preserve"> </w:t>
                </w:r>
                <w:r w:rsidRPr="002232B6">
                  <w:rPr>
                    <w:rFonts w:hint="cs"/>
                    <w:sz w:val="20"/>
                    <w:szCs w:val="24"/>
                    <w:rtl/>
                  </w:rPr>
                  <w:t>دیگران</w:t>
                </w:r>
                <w:r w:rsidRPr="002232B6">
                  <w:rPr>
                    <w:sz w:val="20"/>
                    <w:szCs w:val="24"/>
                    <w:rtl/>
                  </w:rPr>
                  <w:t xml:space="preserve"> </w:t>
                </w:r>
                <w:r w:rsidRPr="002232B6">
                  <w:rPr>
                    <w:rFonts w:hint="cs"/>
                    <w:sz w:val="20"/>
                    <w:szCs w:val="24"/>
                    <w:rtl/>
                  </w:rPr>
                  <w:t>در</w:t>
                </w:r>
                <w:r w:rsidRPr="002232B6">
                  <w:rPr>
                    <w:sz w:val="20"/>
                    <w:szCs w:val="24"/>
                    <w:rtl/>
                  </w:rPr>
                  <w:t xml:space="preserve"> </w:t>
                </w:r>
                <w:r w:rsidRPr="002232B6">
                  <w:rPr>
                    <w:rFonts w:hint="cs"/>
                    <w:sz w:val="20"/>
                    <w:szCs w:val="24"/>
                    <w:rtl/>
                  </w:rPr>
                  <w:t>آن،</w:t>
                </w:r>
                <w:r w:rsidRPr="002232B6">
                  <w:rPr>
                    <w:sz w:val="20"/>
                    <w:szCs w:val="24"/>
                    <w:rtl/>
                  </w:rPr>
                  <w:t xml:space="preserve"> </w:t>
                </w:r>
                <w:r w:rsidRPr="002232B6">
                  <w:rPr>
                    <w:rFonts w:hint="cs"/>
                    <w:sz w:val="20"/>
                    <w:szCs w:val="24"/>
                    <w:rtl/>
                  </w:rPr>
                  <w:t>با</w:t>
                </w:r>
                <w:r w:rsidRPr="002232B6">
                  <w:rPr>
                    <w:sz w:val="20"/>
                    <w:szCs w:val="24"/>
                    <w:rtl/>
                  </w:rPr>
                  <w:t xml:space="preserve"> </w:t>
                </w:r>
                <w:r w:rsidRPr="002232B6">
                  <w:rPr>
                    <w:rFonts w:hint="cs"/>
                    <w:sz w:val="20"/>
                    <w:szCs w:val="24"/>
                    <w:rtl/>
                  </w:rPr>
                  <w:t>دقت</w:t>
                </w:r>
                <w:r w:rsidRPr="002232B6">
                  <w:rPr>
                    <w:sz w:val="20"/>
                    <w:szCs w:val="24"/>
                    <w:rtl/>
                  </w:rPr>
                  <w:t xml:space="preserve"> </w:t>
                </w:r>
                <w:r w:rsidRPr="002232B6">
                  <w:rPr>
                    <w:rFonts w:hint="cs"/>
                    <w:sz w:val="20"/>
                    <w:szCs w:val="24"/>
                    <w:rtl/>
                  </w:rPr>
                  <w:t>و</w:t>
                </w:r>
                <w:r w:rsidRPr="002232B6">
                  <w:rPr>
                    <w:sz w:val="20"/>
                    <w:szCs w:val="24"/>
                    <w:rtl/>
                  </w:rPr>
                  <w:t xml:space="preserve"> </w:t>
                </w:r>
                <w:r w:rsidRPr="002232B6">
                  <w:rPr>
                    <w:rFonts w:hint="cs"/>
                    <w:sz w:val="20"/>
                    <w:szCs w:val="24"/>
                    <w:rtl/>
                  </w:rPr>
                  <w:t>به ‌درستی</w:t>
                </w:r>
                <w:r w:rsidRPr="002232B6">
                  <w:rPr>
                    <w:sz w:val="20"/>
                    <w:szCs w:val="24"/>
                    <w:rtl/>
                  </w:rPr>
                  <w:t xml:space="preserve"> </w:t>
                </w:r>
                <w:r w:rsidRPr="002232B6">
                  <w:rPr>
                    <w:rFonts w:hint="cs"/>
                    <w:sz w:val="20"/>
                    <w:szCs w:val="24"/>
                    <w:rtl/>
                  </w:rPr>
                  <w:t>به</w:t>
                </w:r>
                <w:r w:rsidRPr="002232B6">
                  <w:rPr>
                    <w:sz w:val="20"/>
                    <w:szCs w:val="24"/>
                    <w:rtl/>
                  </w:rPr>
                  <w:t xml:space="preserve"> </w:t>
                </w:r>
                <w:r w:rsidRPr="002232B6">
                  <w:rPr>
                    <w:rFonts w:hint="cs"/>
                    <w:sz w:val="20"/>
                    <w:szCs w:val="24"/>
                    <w:rtl/>
                  </w:rPr>
                  <w:t>آن‌ها</w:t>
                </w:r>
                <w:r w:rsidRPr="002232B6">
                  <w:rPr>
                    <w:sz w:val="20"/>
                    <w:szCs w:val="24"/>
                    <w:rtl/>
                  </w:rPr>
                  <w:t xml:space="preserve"> </w:t>
                </w:r>
                <w:r w:rsidRPr="002232B6">
                  <w:rPr>
                    <w:rFonts w:hint="cs"/>
                    <w:sz w:val="20"/>
                    <w:szCs w:val="24"/>
                    <w:rtl/>
                  </w:rPr>
                  <w:t>استناد</w:t>
                </w:r>
                <w:r w:rsidRPr="002232B6">
                  <w:rPr>
                    <w:sz w:val="20"/>
                    <w:szCs w:val="24"/>
                    <w:rtl/>
                  </w:rPr>
                  <w:t xml:space="preserve"> </w:t>
                </w:r>
                <w:r w:rsidRPr="002232B6">
                  <w:rPr>
                    <w:rFonts w:hint="cs"/>
                    <w:sz w:val="20"/>
                    <w:szCs w:val="24"/>
                    <w:rtl/>
                  </w:rPr>
                  <w:t>نموده‌ام، در غیر این ‌صورت برابر قوانین و مقررات مسئول بوده و دانشگاه در این خصوص مسئولیتی ندارد.</w:t>
                </w:r>
              </w:p>
              <w:p w14:paraId="16583904" w14:textId="77777777" w:rsidR="002232B6" w:rsidRPr="002232B6" w:rsidRDefault="002232B6" w:rsidP="002232B6">
                <w:pPr>
                  <w:bidi/>
                  <w:spacing w:after="400" w:line="276" w:lineRule="auto"/>
                  <w:ind w:left="301" w:hanging="301"/>
                  <w:rPr>
                    <w:i/>
                    <w:spacing w:val="-8"/>
                    <w:sz w:val="20"/>
                    <w:szCs w:val="2"/>
                    <w:rtl/>
                  </w:rPr>
                </w:pPr>
                <w:r w:rsidRPr="002232B6">
                  <w:rPr>
                    <w:rFonts w:hint="cs"/>
                    <w:sz w:val="20"/>
                    <w:szCs w:val="24"/>
                    <w:rtl/>
                  </w:rPr>
                  <w:t xml:space="preserve">7- </w:t>
                </w:r>
                <w:r w:rsidRPr="002232B6">
                  <w:rPr>
                    <w:rFonts w:hint="cs"/>
                    <w:spacing w:val="-4"/>
                    <w:sz w:val="20"/>
                    <w:szCs w:val="24"/>
                    <w:rtl/>
                  </w:rPr>
                  <w:t>در صورت اثبات تقلب در تهیه پایان‌نامه/ رساله، برابر قانون پیشگیری و مقابله با تقلب در وزارت علوم با دانشجو رفتار خواهد شد.</w:t>
                </w:r>
                <w:r w:rsidRPr="002232B6">
                  <w:rPr>
                    <w:rFonts w:hint="cs"/>
                    <w:spacing w:val="-8"/>
                    <w:sz w:val="20"/>
                    <w:szCs w:val="24"/>
                    <w:rtl/>
                  </w:rPr>
                  <w:t xml:space="preserve"> </w:t>
                </w:r>
              </w:p>
            </w:sdtContent>
          </w:sdt>
          <w:tbl>
            <w:tblPr>
              <w:bidiVisual/>
              <w:tblW w:w="5000" w:type="pct"/>
              <w:tblLook w:val="04A0" w:firstRow="1" w:lastRow="0" w:firstColumn="1" w:lastColumn="0" w:noHBand="0" w:noVBand="1"/>
            </w:tblPr>
            <w:tblGrid>
              <w:gridCol w:w="4552"/>
              <w:gridCol w:w="4552"/>
            </w:tblGrid>
            <w:tr w:rsidR="002232B6" w:rsidRPr="002232B6" w14:paraId="636E387E" w14:textId="77777777" w:rsidTr="00CB0499">
              <w:tc>
                <w:tcPr>
                  <w:tcW w:w="2500" w:type="pct"/>
                </w:tcPr>
                <w:p w14:paraId="51900321" w14:textId="77777777" w:rsidR="002232B6" w:rsidRPr="002232B6" w:rsidRDefault="00000000" w:rsidP="002232B6">
                  <w:pPr>
                    <w:bidi/>
                    <w:rPr>
                      <w:b/>
                      <w:bCs/>
                      <w:sz w:val="18"/>
                      <w:szCs w:val="22"/>
                      <w:rtl/>
                    </w:rPr>
                  </w:pPr>
                  <w:sdt>
                    <w:sdtPr>
                      <w:rPr>
                        <w:rFonts w:hint="cs"/>
                        <w:b/>
                        <w:bCs/>
                        <w:sz w:val="18"/>
                        <w:szCs w:val="22"/>
                        <w:rtl/>
                      </w:rPr>
                      <w:id w:val="-1655839554"/>
                      <w:lock w:val="contentLocked"/>
                    </w:sdtPr>
                    <w:sdtEndPr>
                      <w:rPr>
                        <w:b w:val="0"/>
                        <w:bCs w:val="0"/>
                      </w:rPr>
                    </w:sdtEndPr>
                    <w:sdtContent>
                      <w:r w:rsidR="002232B6" w:rsidRPr="002232B6">
                        <w:rPr>
                          <w:rFonts w:hint="cs"/>
                          <w:b/>
                          <w:bCs/>
                          <w:sz w:val="18"/>
                          <w:szCs w:val="22"/>
                          <w:rtl/>
                        </w:rPr>
                        <w:t>نام و نام‌خانوادگی دانشجو:</w:t>
                      </w:r>
                    </w:sdtContent>
                  </w:sdt>
                  <w:r w:rsidR="002232B6" w:rsidRPr="002232B6">
                    <w:rPr>
                      <w:rFonts w:hint="cs"/>
                      <w:sz w:val="18"/>
                      <w:szCs w:val="22"/>
                      <w:rtl/>
                    </w:rPr>
                    <w:t xml:space="preserve"> </w:t>
                  </w:r>
                  <w:r w:rsidR="002232B6" w:rsidRPr="002232B6">
                    <w:rPr>
                      <w:rFonts w:hint="cs"/>
                      <w:sz w:val="24"/>
                      <w:szCs w:val="24"/>
                      <w:rtl/>
                    </w:rPr>
                    <w:t>..............................................</w:t>
                  </w:r>
                </w:p>
                <w:p w14:paraId="1CD4D711" w14:textId="77777777" w:rsidR="002232B6" w:rsidRPr="002232B6" w:rsidRDefault="00000000" w:rsidP="002232B6">
                  <w:pPr>
                    <w:bidi/>
                    <w:rPr>
                      <w:b/>
                      <w:bCs/>
                      <w:sz w:val="20"/>
                      <w:szCs w:val="24"/>
                      <w:rtl/>
                    </w:rPr>
                  </w:pPr>
                  <w:sdt>
                    <w:sdtPr>
                      <w:rPr>
                        <w:rFonts w:hint="cs"/>
                        <w:b/>
                        <w:bCs/>
                        <w:sz w:val="18"/>
                        <w:szCs w:val="22"/>
                        <w:rtl/>
                      </w:rPr>
                      <w:id w:val="-558935743"/>
                      <w:lock w:val="contentLocked"/>
                    </w:sdtPr>
                    <w:sdtEndPr>
                      <w:rPr>
                        <w:b w:val="0"/>
                        <w:bCs w:val="0"/>
                      </w:rPr>
                    </w:sdtEndPr>
                    <w:sdtContent>
                      <w:r w:rsidR="002232B6" w:rsidRPr="002232B6">
                        <w:rPr>
                          <w:rFonts w:hint="cs"/>
                          <w:b/>
                          <w:bCs/>
                          <w:sz w:val="18"/>
                          <w:szCs w:val="22"/>
                          <w:rtl/>
                        </w:rPr>
                        <w:t>تاریخ و امضا:</w:t>
                      </w:r>
                    </w:sdtContent>
                  </w:sdt>
                  <w:r w:rsidR="002232B6" w:rsidRPr="002232B6">
                    <w:rPr>
                      <w:rFonts w:hint="cs"/>
                      <w:sz w:val="18"/>
                      <w:szCs w:val="22"/>
                      <w:rtl/>
                    </w:rPr>
                    <w:t xml:space="preserve"> ........./........./.........</w:t>
                  </w:r>
                </w:p>
              </w:tc>
              <w:tc>
                <w:tcPr>
                  <w:tcW w:w="2500" w:type="pct"/>
                  <w:vAlign w:val="center"/>
                </w:tcPr>
                <w:p w14:paraId="2C4B64FE" w14:textId="77777777" w:rsidR="002232B6" w:rsidRPr="002232B6" w:rsidRDefault="002232B6" w:rsidP="002232B6">
                  <w:pPr>
                    <w:bidi/>
                    <w:jc w:val="center"/>
                    <w:rPr>
                      <w:i/>
                      <w:sz w:val="20"/>
                      <w:szCs w:val="24"/>
                      <w:rtl/>
                    </w:rPr>
                  </w:pPr>
                  <w:r w:rsidRPr="002232B6">
                    <w:rPr>
                      <w:i/>
                      <w:noProof/>
                      <w:sz w:val="20"/>
                      <w:szCs w:val="24"/>
                      <w:lang w:bidi="ar-SA"/>
                    </w:rPr>
                    <w:drawing>
                      <wp:inline distT="0" distB="0" distL="0" distR="0" wp14:anchorId="4ADFAF69" wp14:editId="025921CB">
                        <wp:extent cx="1578634" cy="1578634"/>
                        <wp:effectExtent l="0" t="0" r="2540" b="25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0073" cy="1580073"/>
                                </a:xfrm>
                                <a:prstGeom prst="rect">
                                  <a:avLst/>
                                </a:prstGeom>
                                <a:noFill/>
                                <a:ln>
                                  <a:noFill/>
                                </a:ln>
                              </pic:spPr>
                            </pic:pic>
                          </a:graphicData>
                        </a:graphic>
                      </wp:inline>
                    </w:drawing>
                  </w:r>
                </w:p>
              </w:tc>
            </w:tr>
          </w:tbl>
          <w:p w14:paraId="167A19E9" w14:textId="77777777" w:rsidR="002232B6" w:rsidRPr="002232B6" w:rsidRDefault="002232B6" w:rsidP="002232B6">
            <w:pPr>
              <w:bidi/>
              <w:rPr>
                <w:i/>
                <w:sz w:val="2"/>
                <w:szCs w:val="2"/>
                <w:rtl/>
              </w:rPr>
            </w:pPr>
          </w:p>
        </w:tc>
      </w:tr>
      <w:tr w:rsidR="002232B6" w:rsidRPr="002232B6" w14:paraId="3EC927DF" w14:textId="77777777" w:rsidTr="00CB0499">
        <w:trPr>
          <w:trHeight w:val="53"/>
          <w:jc w:val="center"/>
        </w:trPr>
        <w:tc>
          <w:tcPr>
            <w:tcW w:w="9320" w:type="dxa"/>
            <w:gridSpan w:val="2"/>
            <w:shd w:val="clear" w:color="auto" w:fill="auto"/>
          </w:tcPr>
          <w:p w14:paraId="7E669AF5" w14:textId="77777777" w:rsidR="002232B6" w:rsidRPr="002232B6" w:rsidRDefault="00000000" w:rsidP="002232B6">
            <w:pPr>
              <w:bidi/>
              <w:rPr>
                <w:i/>
                <w:sz w:val="20"/>
                <w:szCs w:val="24"/>
                <w:rtl/>
              </w:rPr>
            </w:pPr>
            <w:sdt>
              <w:sdtPr>
                <w:rPr>
                  <w:rFonts w:hint="cs"/>
                  <w:sz w:val="20"/>
                  <w:szCs w:val="24"/>
                  <w:rtl/>
                </w:rPr>
                <w:id w:val="1807806985"/>
                <w:lock w:val="contentLocked"/>
              </w:sdtPr>
              <w:sdtEndPr>
                <w:rPr>
                  <w:sz w:val="24"/>
                </w:rPr>
              </w:sdtEndPr>
              <w:sdtContent>
                <w:r w:rsidR="002232B6" w:rsidRPr="002232B6">
                  <w:rPr>
                    <w:rFonts w:hint="cs"/>
                    <w:sz w:val="20"/>
                    <w:szCs w:val="24"/>
                    <w:rtl/>
                  </w:rPr>
                  <w:t>این پایان‌نامه/ رساله با حمایت مالی</w:t>
                </w:r>
              </w:sdtContent>
            </w:sdt>
            <w:r w:rsidR="002232B6" w:rsidRPr="002232B6">
              <w:rPr>
                <w:rFonts w:hint="cs"/>
                <w:sz w:val="24"/>
                <w:szCs w:val="24"/>
                <w:rtl/>
              </w:rPr>
              <w:t xml:space="preserve"> .............................................. </w:t>
            </w:r>
            <w:sdt>
              <w:sdtPr>
                <w:rPr>
                  <w:rFonts w:hint="cs"/>
                  <w:sz w:val="20"/>
                  <w:szCs w:val="24"/>
                  <w:rtl/>
                </w:rPr>
                <w:id w:val="-1564870064"/>
                <w:lock w:val="contentLocked"/>
              </w:sdtPr>
              <w:sdtEndPr>
                <w:rPr>
                  <w:rFonts w:hint="default"/>
                  <w:i/>
                </w:rPr>
              </w:sdtEndPr>
              <w:sdtContent>
                <w:r w:rsidR="002232B6" w:rsidRPr="002232B6">
                  <w:rPr>
                    <w:rFonts w:hint="cs"/>
                    <w:sz w:val="20"/>
                    <w:szCs w:val="24"/>
                    <w:rtl/>
                  </w:rPr>
                  <w:t>به انجام رسیده است.</w:t>
                </w:r>
              </w:sdtContent>
            </w:sdt>
          </w:p>
          <w:sdt>
            <w:sdtPr>
              <w:rPr>
                <w:rFonts w:hint="cs"/>
                <w:sz w:val="20"/>
                <w:szCs w:val="24"/>
                <w:rtl/>
              </w:rPr>
              <w:id w:val="592826684"/>
              <w:lock w:val="contentLocked"/>
            </w:sdtPr>
            <w:sdtEndPr>
              <w:rPr>
                <w:rFonts w:hint="default"/>
                <w:i/>
              </w:rPr>
            </w:sdtEndPr>
            <w:sdtContent>
              <w:p w14:paraId="415396B3" w14:textId="77777777" w:rsidR="002232B6" w:rsidRPr="002232B6" w:rsidRDefault="002232B6" w:rsidP="002232B6">
                <w:pPr>
                  <w:bidi/>
                  <w:rPr>
                    <w:i/>
                    <w:sz w:val="20"/>
                    <w:szCs w:val="24"/>
                    <w:rtl/>
                  </w:rPr>
                </w:pPr>
                <w:r w:rsidRPr="002232B6">
                  <w:rPr>
                    <w:rFonts w:hint="cs"/>
                    <w:sz w:val="20"/>
                    <w:szCs w:val="24"/>
                    <w:rtl/>
                  </w:rPr>
                  <w:t>(ویژه پایان‌نامه/ رساله‌هایی که موافقت معاونت پژوهشی دانشگاه الزهرا</w:t>
                </w:r>
                <w:r w:rsidRPr="002232B6">
                  <w:rPr>
                    <w:rFonts w:hint="cs"/>
                    <w:sz w:val="20"/>
                    <w:szCs w:val="24"/>
                    <w:vertAlign w:val="superscript"/>
                    <w:rtl/>
                  </w:rPr>
                  <w:t>(س)</w:t>
                </w:r>
                <w:r w:rsidRPr="002232B6">
                  <w:rPr>
                    <w:rFonts w:hint="cs"/>
                    <w:sz w:val="20"/>
                    <w:szCs w:val="24"/>
                    <w:rtl/>
                  </w:rPr>
                  <w:t xml:space="preserve"> و سازمان حمایت‌کننده را دارند.)</w:t>
                </w:r>
              </w:p>
            </w:sdtContent>
          </w:sdt>
        </w:tc>
      </w:tr>
    </w:tbl>
    <w:p w14:paraId="460B5D7E" w14:textId="77777777" w:rsidR="002232B6" w:rsidRPr="002232B6" w:rsidRDefault="002232B6" w:rsidP="002232B6">
      <w:pPr>
        <w:bidi/>
        <w:spacing w:before="240" w:line="240" w:lineRule="auto"/>
        <w:jc w:val="center"/>
        <w:rPr>
          <w:noProof/>
          <w:sz w:val="18"/>
          <w:szCs w:val="18"/>
          <w:u w:val="single"/>
          <w:rtl/>
          <w:lang w:bidi="ar-DZ"/>
        </w:rPr>
      </w:pPr>
      <w:r w:rsidRPr="002232B6">
        <w:rPr>
          <w:b/>
          <w:bCs/>
          <w:sz w:val="18"/>
          <w:szCs w:val="18"/>
          <w:u w:val="single"/>
          <w:rtl/>
        </w:rPr>
        <w:t xml:space="preserve">لطفا </w:t>
      </w:r>
      <w:r w:rsidRPr="002232B6">
        <w:rPr>
          <w:rFonts w:hint="cs"/>
          <w:b/>
          <w:bCs/>
          <w:sz w:val="18"/>
          <w:szCs w:val="18"/>
          <w:u w:val="single"/>
          <w:rtl/>
        </w:rPr>
        <w:t>متن</w:t>
      </w:r>
      <w:r w:rsidRPr="002232B6">
        <w:rPr>
          <w:b/>
          <w:bCs/>
          <w:sz w:val="18"/>
          <w:szCs w:val="18"/>
          <w:u w:val="single"/>
          <w:rtl/>
        </w:rPr>
        <w:t xml:space="preserve"> کاربرگ </w:t>
      </w:r>
      <w:r w:rsidRPr="002232B6">
        <w:rPr>
          <w:rFonts w:hint="cs"/>
          <w:b/>
          <w:bCs/>
          <w:sz w:val="18"/>
          <w:szCs w:val="18"/>
          <w:u w:val="single"/>
          <w:rtl/>
        </w:rPr>
        <w:t>تعهد</w:t>
      </w:r>
      <w:r w:rsidRPr="002232B6">
        <w:rPr>
          <w:b/>
          <w:bCs/>
          <w:sz w:val="18"/>
          <w:szCs w:val="18"/>
          <w:u w:val="single"/>
          <w:rtl/>
        </w:rPr>
        <w:t xml:space="preserve"> </w:t>
      </w:r>
      <w:r w:rsidRPr="002232B6">
        <w:rPr>
          <w:rFonts w:hint="cs"/>
          <w:b/>
          <w:bCs/>
          <w:sz w:val="18"/>
          <w:szCs w:val="18"/>
          <w:u w:val="single"/>
          <w:rtl/>
        </w:rPr>
        <w:t>اصالت اثر</w:t>
      </w:r>
      <w:r w:rsidRPr="002232B6">
        <w:rPr>
          <w:b/>
          <w:bCs/>
          <w:sz w:val="18"/>
          <w:szCs w:val="18"/>
          <w:u w:val="single"/>
          <w:rtl/>
        </w:rPr>
        <w:t xml:space="preserve"> پا</w:t>
      </w:r>
      <w:r w:rsidRPr="002232B6">
        <w:rPr>
          <w:rFonts w:hint="cs"/>
          <w:b/>
          <w:bCs/>
          <w:sz w:val="18"/>
          <w:szCs w:val="18"/>
          <w:u w:val="single"/>
          <w:rtl/>
        </w:rPr>
        <w:t>ی</w:t>
      </w:r>
      <w:r w:rsidRPr="002232B6">
        <w:rPr>
          <w:rFonts w:hint="eastAsia"/>
          <w:b/>
          <w:bCs/>
          <w:sz w:val="18"/>
          <w:szCs w:val="18"/>
          <w:u w:val="single"/>
          <w:rtl/>
        </w:rPr>
        <w:t>ان‌نامه</w:t>
      </w:r>
      <w:r w:rsidRPr="002232B6">
        <w:rPr>
          <w:b/>
          <w:bCs/>
          <w:sz w:val="18"/>
          <w:szCs w:val="18"/>
          <w:u w:val="single"/>
          <w:rtl/>
        </w:rPr>
        <w:t>/ رساله</w:t>
      </w:r>
      <w:r w:rsidRPr="002232B6">
        <w:rPr>
          <w:rFonts w:hint="cs"/>
          <w:b/>
          <w:bCs/>
          <w:sz w:val="18"/>
          <w:szCs w:val="18"/>
          <w:u w:val="single"/>
          <w:rtl/>
        </w:rPr>
        <w:t xml:space="preserve"> را تکمیل و  تصویر امضای خود را در این صفحه درج نمایید. </w:t>
      </w:r>
      <w:r w:rsidRPr="002232B6">
        <w:rPr>
          <w:b/>
          <w:bCs/>
          <w:sz w:val="18"/>
          <w:szCs w:val="18"/>
          <w:u w:val="single"/>
          <w:rtl/>
        </w:rPr>
        <w:t>(ا</w:t>
      </w:r>
      <w:r w:rsidRPr="002232B6">
        <w:rPr>
          <w:rFonts w:hint="cs"/>
          <w:b/>
          <w:bCs/>
          <w:sz w:val="18"/>
          <w:szCs w:val="18"/>
          <w:u w:val="single"/>
          <w:rtl/>
        </w:rPr>
        <w:t>ی</w:t>
      </w:r>
      <w:r w:rsidRPr="002232B6">
        <w:rPr>
          <w:rFonts w:hint="eastAsia"/>
          <w:b/>
          <w:bCs/>
          <w:sz w:val="18"/>
          <w:szCs w:val="18"/>
          <w:u w:val="single"/>
          <w:rtl/>
        </w:rPr>
        <w:t>ن</w:t>
      </w:r>
      <w:r w:rsidRPr="002232B6">
        <w:rPr>
          <w:b/>
          <w:bCs/>
          <w:sz w:val="18"/>
          <w:szCs w:val="18"/>
          <w:u w:val="single"/>
          <w:rtl/>
        </w:rPr>
        <w:t xml:space="preserve"> توض</w:t>
      </w:r>
      <w:r w:rsidRPr="002232B6">
        <w:rPr>
          <w:rFonts w:hint="cs"/>
          <w:b/>
          <w:bCs/>
          <w:sz w:val="18"/>
          <w:szCs w:val="18"/>
          <w:u w:val="single"/>
          <w:rtl/>
        </w:rPr>
        <w:t>ی</w:t>
      </w:r>
      <w:r w:rsidRPr="002232B6">
        <w:rPr>
          <w:rFonts w:hint="eastAsia"/>
          <w:b/>
          <w:bCs/>
          <w:sz w:val="18"/>
          <w:szCs w:val="18"/>
          <w:u w:val="single"/>
          <w:rtl/>
        </w:rPr>
        <w:t>حات</w:t>
      </w:r>
      <w:r w:rsidRPr="002232B6">
        <w:rPr>
          <w:b/>
          <w:bCs/>
          <w:sz w:val="18"/>
          <w:szCs w:val="18"/>
          <w:u w:val="single"/>
          <w:rtl/>
        </w:rPr>
        <w:t xml:space="preserve"> را پاک کن</w:t>
      </w:r>
      <w:r w:rsidRPr="002232B6">
        <w:rPr>
          <w:rFonts w:hint="cs"/>
          <w:b/>
          <w:bCs/>
          <w:sz w:val="18"/>
          <w:szCs w:val="18"/>
          <w:u w:val="single"/>
          <w:rtl/>
        </w:rPr>
        <w:t>ی</w:t>
      </w:r>
      <w:r w:rsidRPr="002232B6">
        <w:rPr>
          <w:rFonts w:hint="eastAsia"/>
          <w:b/>
          <w:bCs/>
          <w:sz w:val="18"/>
          <w:szCs w:val="18"/>
          <w:u w:val="single"/>
          <w:rtl/>
        </w:rPr>
        <w:t>د</w:t>
      </w:r>
      <w:r w:rsidRPr="002232B6">
        <w:rPr>
          <w:b/>
          <w:bCs/>
          <w:sz w:val="18"/>
          <w:szCs w:val="18"/>
          <w:u w:val="single"/>
          <w:rtl/>
        </w:rPr>
        <w:t>)</w:t>
      </w:r>
    </w:p>
    <w:sdt>
      <w:sdtPr>
        <w:rPr>
          <w:noProof/>
          <w:rtl/>
          <w:lang w:bidi="ar-DZ"/>
        </w:rPr>
        <w:alias w:val="درج تصویر کاربرگ گواهی دفاع"/>
        <w:tag w:val="درج تصویر کاربرگ گواهی دفاع"/>
        <w:id w:val="-208575560"/>
        <w:lock w:val="sdtLocked"/>
        <w:picture/>
      </w:sdtPr>
      <w:sdtContent>
        <w:p w14:paraId="3D0E8F8D" w14:textId="77777777" w:rsidR="000C0E84" w:rsidRPr="008D7EE5" w:rsidRDefault="000C0E84" w:rsidP="00415B49">
          <w:pPr>
            <w:bidi/>
            <w:jc w:val="center"/>
            <w:rPr>
              <w:noProof/>
              <w:rtl/>
              <w:lang w:bidi="ar-DZ"/>
            </w:rPr>
          </w:pPr>
          <w:r w:rsidRPr="008D7EE5">
            <w:rPr>
              <w:noProof/>
              <w:lang w:bidi="ar-SA"/>
            </w:rPr>
            <w:drawing>
              <wp:inline distT="0" distB="0" distL="0" distR="0" wp14:anchorId="307229A3" wp14:editId="26B4113C">
                <wp:extent cx="5348376" cy="7789104"/>
                <wp:effectExtent l="0" t="0" r="5080" b="254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4953" cy="7798683"/>
                        </a:xfrm>
                        <a:prstGeom prst="rect">
                          <a:avLst/>
                        </a:prstGeom>
                        <a:noFill/>
                        <a:ln>
                          <a:noFill/>
                        </a:ln>
                      </pic:spPr>
                    </pic:pic>
                  </a:graphicData>
                </a:graphic>
              </wp:inline>
            </w:drawing>
          </w:r>
        </w:p>
      </w:sdtContent>
    </w:sdt>
    <w:p w14:paraId="72A5F9D3" w14:textId="77777777" w:rsidR="000C0E84" w:rsidRPr="001A25B4" w:rsidRDefault="00D66358" w:rsidP="00D43364">
      <w:pPr>
        <w:bidi/>
        <w:spacing w:line="240" w:lineRule="auto"/>
        <w:rPr>
          <w:noProof/>
          <w:sz w:val="20"/>
          <w:szCs w:val="20"/>
          <w:u w:val="single"/>
          <w:rtl/>
          <w:lang w:bidi="ar-DZ"/>
        </w:rPr>
      </w:pPr>
      <w:r w:rsidRPr="001A25B4">
        <w:rPr>
          <w:b/>
          <w:bCs/>
          <w:sz w:val="20"/>
          <w:szCs w:val="20"/>
          <w:u w:val="single"/>
          <w:rtl/>
        </w:rPr>
        <w:t>لطفا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کاربرگ گواه</w:t>
      </w:r>
      <w:r w:rsidRPr="001A25B4">
        <w:rPr>
          <w:rFonts w:hint="cs"/>
          <w:b/>
          <w:bCs/>
          <w:sz w:val="20"/>
          <w:szCs w:val="20"/>
          <w:u w:val="single"/>
          <w:rtl/>
        </w:rPr>
        <w:t>ی</w:t>
      </w:r>
      <w:r w:rsidRPr="001A25B4">
        <w:rPr>
          <w:b/>
          <w:bCs/>
          <w:sz w:val="20"/>
          <w:szCs w:val="20"/>
          <w:u w:val="single"/>
          <w:rtl/>
        </w:rPr>
        <w:t xml:space="preserve"> دفاع پا</w:t>
      </w:r>
      <w:r w:rsidRPr="001A25B4">
        <w:rPr>
          <w:rFonts w:hint="cs"/>
          <w:b/>
          <w:bCs/>
          <w:sz w:val="20"/>
          <w:szCs w:val="20"/>
          <w:u w:val="single"/>
          <w:rtl/>
        </w:rPr>
        <w:t>ی</w:t>
      </w:r>
      <w:r w:rsidRPr="001A25B4">
        <w:rPr>
          <w:rFonts w:hint="eastAsia"/>
          <w:b/>
          <w:bCs/>
          <w:sz w:val="20"/>
          <w:szCs w:val="20"/>
          <w:u w:val="single"/>
          <w:rtl/>
        </w:rPr>
        <w:t>ان‌نامه</w:t>
      </w:r>
      <w:r w:rsidR="004F5176" w:rsidRPr="001A25B4">
        <w:rPr>
          <w:b/>
          <w:bCs/>
          <w:sz w:val="20"/>
          <w:szCs w:val="20"/>
          <w:u w:val="single"/>
          <w:rtl/>
        </w:rPr>
        <w:t>/ رساله، امضا</w:t>
      </w:r>
      <w:r w:rsidRPr="001A25B4">
        <w:rPr>
          <w:b/>
          <w:bCs/>
          <w:sz w:val="20"/>
          <w:szCs w:val="20"/>
          <w:u w:val="single"/>
          <w:rtl/>
        </w:rPr>
        <w:t>شده</w:t>
      </w:r>
      <w:r w:rsidR="001213AB" w:rsidRPr="001A25B4">
        <w:rPr>
          <w:rFonts w:hint="cs"/>
          <w:b/>
          <w:bCs/>
          <w:sz w:val="20"/>
          <w:szCs w:val="20"/>
          <w:u w:val="single"/>
          <w:rtl/>
        </w:rPr>
        <w:t xml:space="preserve"> ت</w:t>
      </w:r>
      <w:r w:rsidRPr="001A25B4">
        <w:rPr>
          <w:b/>
          <w:bCs/>
          <w:sz w:val="20"/>
          <w:szCs w:val="20"/>
          <w:u w:val="single"/>
          <w:rtl/>
        </w:rPr>
        <w:t>وسط اسات</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 xml:space="preserve"> در جلسه دفاع</w:t>
      </w:r>
      <w:r w:rsidR="004F5176" w:rsidRPr="001A25B4">
        <w:rPr>
          <w:rFonts w:hint="cs"/>
          <w:b/>
          <w:bCs/>
          <w:sz w:val="20"/>
          <w:szCs w:val="20"/>
          <w:u w:val="single"/>
          <w:rtl/>
        </w:rPr>
        <w:t xml:space="preserve"> </w:t>
      </w:r>
      <w:r w:rsidRPr="001A25B4">
        <w:rPr>
          <w:b/>
          <w:bCs/>
          <w:sz w:val="20"/>
          <w:szCs w:val="20"/>
          <w:u w:val="single"/>
          <w:rtl/>
        </w:rPr>
        <w:t>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یی</w:t>
      </w:r>
      <w:r w:rsidRPr="001A25B4">
        <w:rPr>
          <w:rFonts w:hint="eastAsia"/>
          <w:b/>
          <w:bCs/>
          <w:sz w:val="20"/>
          <w:szCs w:val="20"/>
          <w:u w:val="single"/>
          <w:rtl/>
        </w:rPr>
        <w:t>د</w:t>
      </w:r>
      <w:r w:rsidRPr="001A25B4">
        <w:rPr>
          <w:b/>
          <w:bCs/>
          <w:sz w:val="20"/>
          <w:szCs w:val="20"/>
          <w:u w:val="single"/>
          <w:rtl/>
        </w:rPr>
        <w:t>. دانشجو</w:t>
      </w:r>
      <w:r w:rsidRPr="001A25B4">
        <w:rPr>
          <w:rFonts w:hint="cs"/>
          <w:b/>
          <w:bCs/>
          <w:sz w:val="20"/>
          <w:szCs w:val="20"/>
          <w:u w:val="single"/>
          <w:rtl/>
        </w:rPr>
        <w:t>ی</w:t>
      </w:r>
      <w:r w:rsidRPr="001A25B4">
        <w:rPr>
          <w:rFonts w:hint="eastAsia"/>
          <w:b/>
          <w:bCs/>
          <w:sz w:val="20"/>
          <w:szCs w:val="20"/>
          <w:u w:val="single"/>
          <w:rtl/>
        </w:rPr>
        <w:t>ان</w:t>
      </w:r>
      <w:r w:rsidRPr="001A25B4">
        <w:rPr>
          <w:rFonts w:hint="cs"/>
          <w:b/>
          <w:bCs/>
          <w:sz w:val="20"/>
          <w:szCs w:val="20"/>
          <w:u w:val="single"/>
          <w:rtl/>
        </w:rPr>
        <w:t>ی</w:t>
      </w:r>
      <w:r w:rsidRPr="001A25B4">
        <w:rPr>
          <w:b/>
          <w:bCs/>
          <w:sz w:val="20"/>
          <w:szCs w:val="20"/>
          <w:u w:val="single"/>
          <w:rtl/>
        </w:rPr>
        <w:t xml:space="preserve"> که</w:t>
      </w:r>
      <w:r w:rsidR="001213AB" w:rsidRPr="001A25B4">
        <w:rPr>
          <w:rFonts w:hint="cs"/>
          <w:b/>
          <w:bCs/>
          <w:sz w:val="20"/>
          <w:szCs w:val="20"/>
          <w:u w:val="single"/>
          <w:rtl/>
        </w:rPr>
        <w:t xml:space="preserve"> </w:t>
      </w:r>
      <w:r w:rsidRPr="001A25B4">
        <w:rPr>
          <w:b/>
          <w:bCs/>
          <w:sz w:val="20"/>
          <w:szCs w:val="20"/>
          <w:u w:val="single"/>
          <w:rtl/>
        </w:rPr>
        <w:t>قبل از پا</w:t>
      </w:r>
      <w:r w:rsidRPr="001A25B4">
        <w:rPr>
          <w:rFonts w:hint="cs"/>
          <w:b/>
          <w:bCs/>
          <w:sz w:val="20"/>
          <w:szCs w:val="20"/>
          <w:u w:val="single"/>
          <w:rtl/>
        </w:rPr>
        <w:t>ی</w:t>
      </w:r>
      <w:r w:rsidRPr="001A25B4">
        <w:rPr>
          <w:rFonts w:hint="eastAsia"/>
          <w:b/>
          <w:bCs/>
          <w:sz w:val="20"/>
          <w:szCs w:val="20"/>
          <w:u w:val="single"/>
          <w:rtl/>
        </w:rPr>
        <w:t>ان</w:t>
      </w:r>
      <w:r w:rsidRPr="001A25B4">
        <w:rPr>
          <w:b/>
          <w:bCs/>
          <w:sz w:val="20"/>
          <w:szCs w:val="20"/>
          <w:u w:val="single"/>
          <w:rtl/>
        </w:rPr>
        <w:t xml:space="preserve"> سال 1398 از پا</w:t>
      </w:r>
      <w:r w:rsidRPr="001A25B4">
        <w:rPr>
          <w:rFonts w:hint="cs"/>
          <w:b/>
          <w:bCs/>
          <w:sz w:val="20"/>
          <w:szCs w:val="20"/>
          <w:u w:val="single"/>
          <w:rtl/>
        </w:rPr>
        <w:t>ی</w:t>
      </w:r>
      <w:r w:rsidRPr="001A25B4">
        <w:rPr>
          <w:rFonts w:hint="eastAsia"/>
          <w:b/>
          <w:bCs/>
          <w:sz w:val="20"/>
          <w:szCs w:val="20"/>
          <w:u w:val="single"/>
          <w:rtl/>
        </w:rPr>
        <w:t>ان</w:t>
      </w:r>
      <w:r w:rsidR="004F5176" w:rsidRPr="001A25B4">
        <w:rPr>
          <w:rFonts w:hint="cs"/>
          <w:b/>
          <w:bCs/>
          <w:sz w:val="20"/>
          <w:szCs w:val="20"/>
          <w:u w:val="single"/>
          <w:rtl/>
        </w:rPr>
        <w:t>‌</w:t>
      </w:r>
      <w:r w:rsidRPr="001A25B4">
        <w:rPr>
          <w:rFonts w:hint="eastAsia"/>
          <w:b/>
          <w:bCs/>
          <w:sz w:val="20"/>
          <w:szCs w:val="20"/>
          <w:u w:val="single"/>
          <w:rtl/>
        </w:rPr>
        <w:t>نامه</w:t>
      </w:r>
      <w:r w:rsidRPr="001A25B4">
        <w:rPr>
          <w:b/>
          <w:bCs/>
          <w:sz w:val="20"/>
          <w:szCs w:val="20"/>
          <w:u w:val="single"/>
          <w:rtl/>
        </w:rPr>
        <w:t>/ رساله خود دفاع نموده</w:t>
      </w:r>
      <w:r w:rsidR="004F5176" w:rsidRPr="001A25B4">
        <w:rPr>
          <w:rFonts w:hint="cs"/>
          <w:b/>
          <w:bCs/>
          <w:sz w:val="20"/>
          <w:szCs w:val="20"/>
          <w:u w:val="single"/>
          <w:rtl/>
        </w:rPr>
        <w:t>‌</w:t>
      </w:r>
      <w:r w:rsidRPr="001A25B4">
        <w:rPr>
          <w:b/>
          <w:bCs/>
          <w:sz w:val="20"/>
          <w:szCs w:val="20"/>
          <w:u w:val="single"/>
          <w:rtl/>
        </w:rPr>
        <w:t>اند،</w:t>
      </w:r>
      <w:r w:rsidR="001213AB" w:rsidRPr="001A25B4">
        <w:rPr>
          <w:rFonts w:hint="cs"/>
          <w:b/>
          <w:bCs/>
          <w:sz w:val="20"/>
          <w:szCs w:val="20"/>
          <w:u w:val="single"/>
          <w:rtl/>
        </w:rPr>
        <w:t xml:space="preserve"> </w:t>
      </w:r>
      <w:r w:rsidRPr="001A25B4">
        <w:rPr>
          <w:b/>
          <w:bCs/>
          <w:sz w:val="20"/>
          <w:szCs w:val="20"/>
          <w:u w:val="single"/>
          <w:rtl/>
        </w:rPr>
        <w:t>م</w:t>
      </w:r>
      <w:r w:rsidRPr="001A25B4">
        <w:rPr>
          <w:rFonts w:hint="cs"/>
          <w:b/>
          <w:bCs/>
          <w:sz w:val="20"/>
          <w:szCs w:val="20"/>
          <w:u w:val="single"/>
          <w:rtl/>
        </w:rPr>
        <w:t>ی‌</w:t>
      </w:r>
      <w:r w:rsidRPr="001A25B4">
        <w:rPr>
          <w:rFonts w:hint="eastAsia"/>
          <w:b/>
          <w:bCs/>
          <w:sz w:val="20"/>
          <w:szCs w:val="20"/>
          <w:u w:val="single"/>
          <w:rtl/>
        </w:rPr>
        <w:t>توانند</w:t>
      </w:r>
      <w:r w:rsidRPr="001A25B4">
        <w:rPr>
          <w:b/>
          <w:bCs/>
          <w:sz w:val="20"/>
          <w:szCs w:val="20"/>
          <w:u w:val="single"/>
          <w:rtl/>
        </w:rPr>
        <w:t xml:space="preserve">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صورتجلسه دفاع خود 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w:t>
      </w:r>
      <w:r w:rsidRPr="001A25B4">
        <w:rPr>
          <w:rFonts w:hint="eastAsia"/>
          <w:b/>
          <w:bCs/>
          <w:sz w:val="20"/>
          <w:szCs w:val="20"/>
          <w:u w:val="single"/>
          <w:rtl/>
        </w:rPr>
        <w:t>ند</w:t>
      </w:r>
      <w:r w:rsidRPr="001A25B4">
        <w:rPr>
          <w:b/>
          <w:bCs/>
          <w:sz w:val="20"/>
          <w:szCs w:val="20"/>
          <w:u w:val="single"/>
          <w:rtl/>
        </w:rPr>
        <w:t>.</w:t>
      </w:r>
      <w:r w:rsidR="002B22DF" w:rsidRPr="001A25B4">
        <w:rPr>
          <w:b/>
          <w:bCs/>
          <w:sz w:val="20"/>
          <w:szCs w:val="20"/>
          <w:u w:val="single"/>
          <w:rtl/>
        </w:rPr>
        <w:br/>
      </w:r>
      <w:r w:rsidRPr="001A25B4">
        <w:rPr>
          <w:b/>
          <w:bCs/>
          <w:sz w:val="20"/>
          <w:szCs w:val="20"/>
          <w:u w:val="single"/>
          <w:rtl/>
        </w:rPr>
        <w:t>(ا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توض</w:t>
      </w:r>
      <w:r w:rsidRPr="001A25B4">
        <w:rPr>
          <w:rFonts w:hint="cs"/>
          <w:b/>
          <w:bCs/>
          <w:sz w:val="20"/>
          <w:szCs w:val="20"/>
          <w:u w:val="single"/>
          <w:rtl/>
        </w:rPr>
        <w:t>ی</w:t>
      </w:r>
      <w:r w:rsidRPr="001A25B4">
        <w:rPr>
          <w:rFonts w:hint="eastAsia"/>
          <w:b/>
          <w:bCs/>
          <w:sz w:val="20"/>
          <w:szCs w:val="20"/>
          <w:u w:val="single"/>
          <w:rtl/>
        </w:rPr>
        <w:t>حات</w:t>
      </w:r>
      <w:r w:rsidRPr="001A25B4">
        <w:rPr>
          <w:b/>
          <w:bCs/>
          <w:sz w:val="20"/>
          <w:szCs w:val="20"/>
          <w:u w:val="single"/>
          <w:rtl/>
        </w:rPr>
        <w:t xml:space="preserve"> را پاک کن</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w:t>
      </w:r>
    </w:p>
    <w:p w14:paraId="646DF92E" w14:textId="77777777" w:rsidR="00CD753B" w:rsidRPr="00160FBC" w:rsidRDefault="00995A3B" w:rsidP="00995A3B">
      <w:pPr>
        <w:pStyle w:val="Footer"/>
        <w:pageBreakBefore/>
        <w:tabs>
          <w:tab w:val="clear" w:pos="4680"/>
          <w:tab w:val="clear" w:pos="9360"/>
        </w:tabs>
        <w:spacing w:line="312" w:lineRule="auto"/>
        <w:rPr>
          <w:b/>
          <w:bCs/>
        </w:rPr>
      </w:pPr>
      <w:bookmarkStart w:id="0" w:name="_Toc503752291"/>
      <w:bookmarkStart w:id="1" w:name="_Toc59436073"/>
      <w:bookmarkStart w:id="2" w:name="_Toc69889496"/>
      <w:r w:rsidRPr="00160FBC">
        <w:rPr>
          <w:b/>
          <w:bCs/>
        </w:rPr>
        <w:lastRenderedPageBreak/>
        <w:t>Dédicaces</w:t>
      </w:r>
    </w:p>
    <w:p w14:paraId="69FD3858" w14:textId="77777777" w:rsidR="00CD753B" w:rsidRDefault="00995A3B" w:rsidP="00995A3B">
      <w:r>
        <w:t>..................</w:t>
      </w:r>
    </w:p>
    <w:p w14:paraId="3267719E" w14:textId="77777777" w:rsidR="00995A3B" w:rsidRPr="00CD753B" w:rsidRDefault="00995A3B" w:rsidP="00995A3B"/>
    <w:p w14:paraId="457E9895" w14:textId="77777777" w:rsidR="00CD753B" w:rsidRPr="00CD753B" w:rsidRDefault="00CD753B" w:rsidP="00CD753B">
      <w:pPr>
        <w:bidi/>
        <w:ind w:left="423" w:hanging="423"/>
        <w:jc w:val="lowKashida"/>
        <w:rPr>
          <w:b/>
          <w:bCs/>
          <w:szCs w:val="24"/>
          <w:u w:val="single"/>
          <w:rtl/>
        </w:rPr>
      </w:pPr>
      <w:r w:rsidRPr="00CD753B">
        <w:rPr>
          <w:b/>
          <w:bCs/>
          <w:szCs w:val="24"/>
          <w:u w:val="single"/>
          <w:rtl/>
        </w:rPr>
        <w:t>توضیح: این صفحه برای تقدیم پایان</w:t>
      </w:r>
      <w:r w:rsidRPr="00CD753B">
        <w:rPr>
          <w:rFonts w:hint="cs"/>
          <w:b/>
          <w:bCs/>
          <w:szCs w:val="24"/>
          <w:u w:val="single"/>
          <w:rtl/>
        </w:rPr>
        <w:t>‌</w:t>
      </w:r>
      <w:r w:rsidRPr="00CD753B">
        <w:rPr>
          <w:b/>
          <w:bCs/>
          <w:szCs w:val="24"/>
          <w:u w:val="single"/>
          <w:rtl/>
        </w:rPr>
        <w:t>نامه به افراد مورد</w:t>
      </w:r>
      <w:r w:rsidRPr="00CD753B">
        <w:rPr>
          <w:b/>
          <w:bCs/>
          <w:szCs w:val="24"/>
          <w:u w:val="single"/>
        </w:rPr>
        <w:t xml:space="preserve"> </w:t>
      </w:r>
      <w:r w:rsidRPr="00CD753B">
        <w:rPr>
          <w:b/>
          <w:bCs/>
          <w:szCs w:val="24"/>
          <w:u w:val="single"/>
          <w:rtl/>
        </w:rPr>
        <w:t>نظر دانشجو در نظر گرفته</w:t>
      </w:r>
      <w:r w:rsidRPr="00CD753B">
        <w:rPr>
          <w:rFonts w:hint="cs"/>
          <w:b/>
          <w:bCs/>
          <w:szCs w:val="24"/>
          <w:u w:val="single"/>
          <w:rtl/>
        </w:rPr>
        <w:t xml:space="preserve"> </w:t>
      </w:r>
      <w:r w:rsidRPr="00CD753B">
        <w:rPr>
          <w:b/>
          <w:bCs/>
          <w:szCs w:val="24"/>
          <w:u w:val="single"/>
          <w:rtl/>
        </w:rPr>
        <w:t>شده است.</w:t>
      </w:r>
      <w:r w:rsidRPr="00CD753B">
        <w:rPr>
          <w:rFonts w:hint="cs"/>
          <w:b/>
          <w:bCs/>
          <w:szCs w:val="24"/>
          <w:u w:val="single"/>
          <w:rtl/>
        </w:rPr>
        <w:br/>
      </w:r>
      <w:r w:rsidRPr="00CD753B">
        <w:rPr>
          <w:b/>
          <w:bCs/>
          <w:szCs w:val="24"/>
          <w:u w:val="single"/>
          <w:rtl/>
        </w:rPr>
        <w:t>اگر به کسی تقدیم نمی</w:t>
      </w:r>
      <w:r w:rsidRPr="00CD753B">
        <w:rPr>
          <w:rFonts w:hint="cs"/>
          <w:b/>
          <w:bCs/>
          <w:szCs w:val="24"/>
          <w:u w:val="single"/>
          <w:rtl/>
        </w:rPr>
        <w:t>‌</w:t>
      </w:r>
      <w:r w:rsidRPr="00CD753B">
        <w:rPr>
          <w:b/>
          <w:bCs/>
          <w:szCs w:val="24"/>
          <w:u w:val="single"/>
          <w:rtl/>
        </w:rPr>
        <w:t>شود</w:t>
      </w:r>
      <w:r w:rsidRPr="00CD753B">
        <w:rPr>
          <w:rFonts w:hint="cs"/>
          <w:b/>
          <w:bCs/>
          <w:szCs w:val="24"/>
          <w:u w:val="single"/>
          <w:rtl/>
        </w:rPr>
        <w:t>،</w:t>
      </w:r>
      <w:r w:rsidRPr="00CD753B">
        <w:rPr>
          <w:b/>
          <w:bCs/>
          <w:szCs w:val="24"/>
          <w:u w:val="single"/>
        </w:rPr>
        <w:t xml:space="preserve"> </w:t>
      </w:r>
      <w:r w:rsidRPr="00CD753B">
        <w:rPr>
          <w:b/>
          <w:bCs/>
          <w:szCs w:val="24"/>
          <w:u w:val="single"/>
          <w:rtl/>
        </w:rPr>
        <w:t>لطفاً این صفحه</w:t>
      </w:r>
      <w:r w:rsidRPr="00CD753B">
        <w:rPr>
          <w:rFonts w:hint="cs"/>
          <w:b/>
          <w:bCs/>
          <w:szCs w:val="24"/>
          <w:u w:val="single"/>
          <w:rtl/>
        </w:rPr>
        <w:t xml:space="preserve"> را</w:t>
      </w:r>
      <w:r w:rsidRPr="00CD753B">
        <w:rPr>
          <w:b/>
          <w:bCs/>
          <w:szCs w:val="24"/>
          <w:u w:val="single"/>
        </w:rPr>
        <w:t xml:space="preserve"> </w:t>
      </w:r>
      <w:r w:rsidRPr="00CD753B">
        <w:rPr>
          <w:b/>
          <w:bCs/>
          <w:szCs w:val="24"/>
          <w:u w:val="single"/>
          <w:rtl/>
        </w:rPr>
        <w:t>پاک‌</w:t>
      </w:r>
      <w:r w:rsidRPr="00CD753B">
        <w:rPr>
          <w:b/>
          <w:bCs/>
          <w:szCs w:val="24"/>
          <w:u w:val="single"/>
        </w:rPr>
        <w:t xml:space="preserve"> </w:t>
      </w:r>
      <w:r w:rsidRPr="00CD753B">
        <w:rPr>
          <w:b/>
          <w:bCs/>
          <w:szCs w:val="24"/>
          <w:u w:val="single"/>
          <w:rtl/>
        </w:rPr>
        <w:t>کن</w:t>
      </w:r>
      <w:r w:rsidRPr="00CD753B">
        <w:rPr>
          <w:rFonts w:hint="cs"/>
          <w:b/>
          <w:bCs/>
          <w:szCs w:val="24"/>
          <w:u w:val="single"/>
          <w:rtl/>
        </w:rPr>
        <w:t>ی</w:t>
      </w:r>
      <w:r w:rsidRPr="00CD753B">
        <w:rPr>
          <w:rFonts w:hint="eastAsia"/>
          <w:b/>
          <w:bCs/>
          <w:szCs w:val="24"/>
          <w:u w:val="single"/>
          <w:rtl/>
        </w:rPr>
        <w:t>د</w:t>
      </w:r>
      <w:r w:rsidRPr="00CD753B">
        <w:rPr>
          <w:rFonts w:hint="cs"/>
          <w:b/>
          <w:bCs/>
          <w:szCs w:val="24"/>
          <w:u w:val="single"/>
          <w:rtl/>
        </w:rPr>
        <w:t>.</w:t>
      </w:r>
    </w:p>
    <w:p w14:paraId="24B07255" w14:textId="77777777" w:rsidR="00CD753B" w:rsidRPr="00160FBC" w:rsidRDefault="00995A3B" w:rsidP="00995A3B">
      <w:pPr>
        <w:pageBreakBefore/>
        <w:rPr>
          <w:b/>
          <w:bCs/>
        </w:rPr>
      </w:pPr>
      <w:r w:rsidRPr="00160FBC">
        <w:rPr>
          <w:b/>
          <w:bCs/>
        </w:rPr>
        <w:lastRenderedPageBreak/>
        <w:t>Remerciements</w:t>
      </w:r>
    </w:p>
    <w:p w14:paraId="201EF76E" w14:textId="77777777" w:rsidR="00995A3B" w:rsidRDefault="00995A3B" w:rsidP="00995A3B">
      <w:r>
        <w:t>..................</w:t>
      </w:r>
    </w:p>
    <w:p w14:paraId="5F06F48D" w14:textId="77777777" w:rsidR="00995A3B" w:rsidRPr="00CD753B" w:rsidRDefault="00995A3B" w:rsidP="00995A3B"/>
    <w:p w14:paraId="28E0AAE7" w14:textId="77777777" w:rsidR="00CD753B" w:rsidRPr="00CD753B" w:rsidRDefault="00CD753B" w:rsidP="00CD753B">
      <w:pPr>
        <w:bidi/>
        <w:ind w:left="423" w:hanging="423"/>
        <w:jc w:val="lowKashida"/>
        <w:rPr>
          <w:b/>
          <w:bCs/>
          <w:szCs w:val="24"/>
          <w:u w:val="single"/>
          <w:rtl/>
        </w:rPr>
      </w:pPr>
      <w:r w:rsidRPr="00CD753B">
        <w:rPr>
          <w:b/>
          <w:bCs/>
          <w:szCs w:val="24"/>
          <w:u w:val="single"/>
          <w:rtl/>
        </w:rPr>
        <w:t>توضیح: این صفحه برای سپاسگزاری دانشجو از افراد یا سازمان</w:t>
      </w:r>
      <w:r w:rsidRPr="00CD753B">
        <w:rPr>
          <w:rFonts w:hint="cs"/>
          <w:b/>
          <w:bCs/>
          <w:szCs w:val="24"/>
          <w:u w:val="single"/>
          <w:rtl/>
        </w:rPr>
        <w:t>‌</w:t>
      </w:r>
      <w:r w:rsidRPr="00CD753B">
        <w:rPr>
          <w:b/>
          <w:bCs/>
          <w:szCs w:val="24"/>
          <w:u w:val="single"/>
          <w:rtl/>
        </w:rPr>
        <w:t>ها در نظر گرفته‌</w:t>
      </w:r>
      <w:r w:rsidRPr="00CD753B">
        <w:rPr>
          <w:b/>
          <w:bCs/>
          <w:szCs w:val="24"/>
          <w:u w:val="single"/>
        </w:rPr>
        <w:t xml:space="preserve"> </w:t>
      </w:r>
      <w:r w:rsidRPr="00CD753B">
        <w:rPr>
          <w:b/>
          <w:bCs/>
          <w:szCs w:val="24"/>
          <w:u w:val="single"/>
          <w:rtl/>
        </w:rPr>
        <w:t>شده است.</w:t>
      </w:r>
      <w:r w:rsidRPr="00CD753B">
        <w:rPr>
          <w:rFonts w:hint="cs"/>
          <w:b/>
          <w:bCs/>
          <w:szCs w:val="24"/>
          <w:u w:val="single"/>
          <w:rtl/>
        </w:rPr>
        <w:br/>
      </w:r>
      <w:r w:rsidRPr="00CD753B">
        <w:rPr>
          <w:b/>
          <w:bCs/>
          <w:szCs w:val="24"/>
          <w:u w:val="single"/>
          <w:rtl/>
        </w:rPr>
        <w:t>اگر از کسی سپاسگزاری نمی</w:t>
      </w:r>
      <w:r w:rsidRPr="00CD753B">
        <w:rPr>
          <w:rFonts w:hint="cs"/>
          <w:b/>
          <w:bCs/>
          <w:szCs w:val="24"/>
          <w:u w:val="single"/>
          <w:rtl/>
        </w:rPr>
        <w:t>‌</w:t>
      </w:r>
      <w:r w:rsidRPr="00CD753B">
        <w:rPr>
          <w:b/>
          <w:bCs/>
          <w:szCs w:val="24"/>
          <w:u w:val="single"/>
          <w:rtl/>
        </w:rPr>
        <w:t>شود</w:t>
      </w:r>
      <w:r w:rsidRPr="00CD753B">
        <w:rPr>
          <w:rFonts w:hint="cs"/>
          <w:b/>
          <w:bCs/>
          <w:szCs w:val="24"/>
          <w:u w:val="single"/>
          <w:rtl/>
        </w:rPr>
        <w:t>،</w:t>
      </w:r>
      <w:r w:rsidRPr="00CD753B">
        <w:rPr>
          <w:b/>
          <w:bCs/>
          <w:szCs w:val="24"/>
          <w:u w:val="single"/>
        </w:rPr>
        <w:t xml:space="preserve"> </w:t>
      </w:r>
      <w:r w:rsidRPr="00CD753B">
        <w:rPr>
          <w:b/>
          <w:bCs/>
          <w:szCs w:val="24"/>
          <w:u w:val="single"/>
          <w:rtl/>
        </w:rPr>
        <w:t>لطفاً</w:t>
      </w:r>
      <w:r w:rsidRPr="00CD753B">
        <w:rPr>
          <w:b/>
          <w:bCs/>
          <w:szCs w:val="24"/>
          <w:u w:val="single"/>
        </w:rPr>
        <w:t xml:space="preserve"> </w:t>
      </w:r>
      <w:r w:rsidRPr="00CD753B">
        <w:rPr>
          <w:b/>
          <w:bCs/>
          <w:szCs w:val="24"/>
          <w:u w:val="single"/>
          <w:rtl/>
        </w:rPr>
        <w:t>این صفحه</w:t>
      </w:r>
      <w:r w:rsidRPr="00CD753B">
        <w:rPr>
          <w:b/>
          <w:bCs/>
          <w:szCs w:val="24"/>
          <w:u w:val="single"/>
        </w:rPr>
        <w:t xml:space="preserve"> </w:t>
      </w:r>
      <w:r w:rsidRPr="00CD753B">
        <w:rPr>
          <w:b/>
          <w:bCs/>
          <w:szCs w:val="24"/>
          <w:u w:val="single"/>
          <w:rtl/>
        </w:rPr>
        <w:t>را پاک</w:t>
      </w:r>
      <w:r w:rsidRPr="00CD753B">
        <w:rPr>
          <w:rFonts w:hint="cs"/>
          <w:b/>
          <w:bCs/>
          <w:szCs w:val="24"/>
          <w:u w:val="single"/>
          <w:rtl/>
        </w:rPr>
        <w:t xml:space="preserve"> </w:t>
      </w:r>
      <w:r w:rsidRPr="00CD753B">
        <w:rPr>
          <w:b/>
          <w:bCs/>
          <w:szCs w:val="24"/>
          <w:u w:val="single"/>
          <w:rtl/>
        </w:rPr>
        <w:t>کن</w:t>
      </w:r>
      <w:r w:rsidRPr="00CD753B">
        <w:rPr>
          <w:rFonts w:hint="cs"/>
          <w:b/>
          <w:bCs/>
          <w:szCs w:val="24"/>
          <w:u w:val="single"/>
          <w:rtl/>
        </w:rPr>
        <w:t>ی</w:t>
      </w:r>
      <w:r w:rsidRPr="00CD753B">
        <w:rPr>
          <w:rFonts w:hint="eastAsia"/>
          <w:b/>
          <w:bCs/>
          <w:szCs w:val="24"/>
          <w:u w:val="single"/>
          <w:rtl/>
        </w:rPr>
        <w:t>د</w:t>
      </w:r>
      <w:r w:rsidRPr="00CD753B">
        <w:rPr>
          <w:rFonts w:hint="cs"/>
          <w:b/>
          <w:bCs/>
          <w:szCs w:val="24"/>
          <w:u w:val="single"/>
          <w:rtl/>
        </w:rPr>
        <w:t>.</w:t>
      </w:r>
    </w:p>
    <w:sdt>
      <w:sdtPr>
        <w:rPr>
          <w:rFonts w:ascii="Times New Roman" w:hAnsi="Times New Roman"/>
          <w:b/>
          <w:bCs/>
          <w:iCs/>
          <w:sz w:val="24"/>
          <w:szCs w:val="24"/>
        </w:rPr>
        <w:id w:val="-1535800453"/>
        <w:lock w:val="contentLocked"/>
      </w:sdtPr>
      <w:sdtContent>
        <w:p w14:paraId="4E09260D" w14:textId="77777777" w:rsidR="00B90428" w:rsidRPr="008806D8" w:rsidRDefault="00B90428" w:rsidP="00C16480">
          <w:pPr>
            <w:pageBreakBefore/>
            <w:spacing w:after="120" w:line="240" w:lineRule="auto"/>
            <w:outlineLvl w:val="0"/>
            <w:rPr>
              <w:rFonts w:ascii="Times New Roman" w:hAnsi="Times New Roman"/>
              <w:b/>
              <w:bCs/>
              <w:sz w:val="24"/>
              <w:szCs w:val="24"/>
            </w:rPr>
          </w:pPr>
          <w:r w:rsidRPr="008806D8">
            <w:rPr>
              <w:rFonts w:ascii="Times New Roman" w:hAnsi="Times New Roman"/>
              <w:b/>
              <w:bCs/>
              <w:iCs/>
              <w:sz w:val="24"/>
              <w:szCs w:val="24"/>
            </w:rPr>
            <w:t>Résumé</w:t>
          </w:r>
        </w:p>
      </w:sdtContent>
    </w:sdt>
    <w:p w14:paraId="50059B29" w14:textId="77777777" w:rsidR="00B90428" w:rsidRPr="008806D8" w:rsidRDefault="00AC0D35" w:rsidP="00AC0D35">
      <w:pPr>
        <w:spacing w:line="240" w:lineRule="auto"/>
        <w:rPr>
          <w:rFonts w:ascii="Times New Roman" w:hAnsi="Times New Roman"/>
          <w:iCs/>
          <w:sz w:val="24"/>
          <w:szCs w:val="24"/>
        </w:rPr>
      </w:pPr>
      <w:r w:rsidRPr="008806D8">
        <w:rPr>
          <w:rFonts w:ascii="Times New Roman" w:hAnsi="Times New Roman"/>
          <w:iCs/>
          <w:sz w:val="24"/>
          <w:szCs w:val="24"/>
        </w:rPr>
        <w:t>........</w:t>
      </w:r>
    </w:p>
    <w:p w14:paraId="021E56F4" w14:textId="77777777" w:rsidR="00B90428" w:rsidRPr="008806D8" w:rsidRDefault="00000000" w:rsidP="00B90428">
      <w:pPr>
        <w:spacing w:before="120" w:line="240" w:lineRule="auto"/>
        <w:rPr>
          <w:rFonts w:ascii="Times New Roman" w:hAnsi="Times New Roman"/>
          <w:sz w:val="24"/>
          <w:szCs w:val="24"/>
        </w:rPr>
      </w:pPr>
      <w:sdt>
        <w:sdtPr>
          <w:rPr>
            <w:rFonts w:ascii="Times New Roman" w:hAnsi="Times New Roman"/>
            <w:b/>
            <w:bCs/>
            <w:iCs/>
            <w:sz w:val="24"/>
            <w:szCs w:val="24"/>
          </w:rPr>
          <w:id w:val="1548018633"/>
          <w:lock w:val="contentLocked"/>
        </w:sdtPr>
        <w:sdtEndPr>
          <w:rPr>
            <w:b w:val="0"/>
            <w:bCs w:val="0"/>
          </w:rPr>
        </w:sdtEndPr>
        <w:sdtContent>
          <w:r w:rsidR="00B90428" w:rsidRPr="008806D8">
            <w:rPr>
              <w:rFonts w:ascii="Times New Roman" w:hAnsi="Times New Roman"/>
              <w:b/>
              <w:bCs/>
              <w:iCs/>
              <w:sz w:val="24"/>
              <w:szCs w:val="24"/>
            </w:rPr>
            <w:t>Mots-clés:</w:t>
          </w:r>
        </w:sdtContent>
      </w:sdt>
      <w:r w:rsidR="00B90428" w:rsidRPr="008806D8">
        <w:rPr>
          <w:rFonts w:ascii="Times New Roman" w:hAnsi="Times New Roman"/>
          <w:iCs/>
          <w:sz w:val="24"/>
          <w:szCs w:val="24"/>
        </w:rPr>
        <w:t xml:space="preserve"> ...... </w:t>
      </w:r>
    </w:p>
    <w:sdt>
      <w:sdtPr>
        <w:rPr>
          <w:rFonts w:hint="cs"/>
          <w:b/>
          <w:bCs/>
          <w:szCs w:val="24"/>
          <w:rtl/>
        </w:rPr>
        <w:id w:val="1488364875"/>
        <w:lock w:val="sdtContentLocked"/>
      </w:sdtPr>
      <w:sdtEndPr>
        <w:rPr>
          <w:rFonts w:hint="default"/>
        </w:rPr>
      </w:sdtEndPr>
      <w:sdtContent>
        <w:p w14:paraId="60FA870F" w14:textId="77777777" w:rsidR="00B90428" w:rsidRPr="007111A4" w:rsidRDefault="00B90428" w:rsidP="00B90428">
          <w:pPr>
            <w:pageBreakBefore/>
            <w:bidi/>
            <w:rPr>
              <w:b/>
              <w:bCs/>
              <w:szCs w:val="24"/>
              <w:rtl/>
            </w:rPr>
          </w:pPr>
          <w:r w:rsidRPr="007111A4">
            <w:rPr>
              <w:rFonts w:hint="cs"/>
              <w:b/>
              <w:bCs/>
              <w:szCs w:val="24"/>
              <w:rtl/>
            </w:rPr>
            <w:t>چکیده</w:t>
          </w:r>
        </w:p>
      </w:sdtContent>
    </w:sdt>
    <w:p w14:paraId="061C420A" w14:textId="77777777" w:rsidR="00B90428" w:rsidRPr="00325B5B" w:rsidRDefault="00B90428" w:rsidP="00B90428">
      <w:pPr>
        <w:bidi/>
        <w:spacing w:line="240" w:lineRule="auto"/>
        <w:rPr>
          <w:sz w:val="22"/>
          <w:szCs w:val="26"/>
        </w:rPr>
      </w:pPr>
      <w:r w:rsidRPr="005D3E67">
        <w:rPr>
          <w:sz w:val="22"/>
          <w:szCs w:val="26"/>
          <w:rtl/>
        </w:rPr>
        <w:t>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25۰ تا 3۰۰ واژه داشته باشد و در </w:t>
      </w:r>
      <w:r w:rsidRPr="005D3E67">
        <w:rPr>
          <w:rFonts w:hint="cs"/>
          <w:sz w:val="22"/>
          <w:szCs w:val="26"/>
          <w:rtl/>
        </w:rPr>
        <w:t>یک</w:t>
      </w:r>
      <w:r w:rsidRPr="005D3E67">
        <w:rPr>
          <w:sz w:val="22"/>
          <w:szCs w:val="26"/>
          <w:rtl/>
        </w:rPr>
        <w:t xml:space="preserve"> پاراگراف نوشته شود. در نگارش چک</w:t>
      </w:r>
      <w:r w:rsidRPr="005D3E67">
        <w:rPr>
          <w:rFonts w:hint="cs"/>
          <w:sz w:val="22"/>
          <w:szCs w:val="26"/>
          <w:rtl/>
        </w:rPr>
        <w:t>یده،</w:t>
      </w:r>
      <w:r w:rsidRPr="005D3E67">
        <w:rPr>
          <w:sz w:val="22"/>
          <w:szCs w:val="26"/>
          <w:rtl/>
        </w:rPr>
        <w:t xml:space="preserve"> از جمله‌ها</w:t>
      </w:r>
      <w:r w:rsidRPr="005D3E67">
        <w:rPr>
          <w:rFonts w:hint="cs"/>
          <w:sz w:val="22"/>
          <w:szCs w:val="26"/>
          <w:rtl/>
        </w:rPr>
        <w:t>ی</w:t>
      </w:r>
      <w:r w:rsidRPr="005D3E67">
        <w:rPr>
          <w:sz w:val="22"/>
          <w:szCs w:val="26"/>
          <w:rtl/>
        </w:rPr>
        <w:t xml:space="preserve"> کامل (‌دارا</w:t>
      </w:r>
      <w:r w:rsidRPr="005D3E67">
        <w:rPr>
          <w:rFonts w:hint="cs"/>
          <w:sz w:val="22"/>
          <w:szCs w:val="26"/>
          <w:rtl/>
        </w:rPr>
        <w:t>ی</w:t>
      </w:r>
      <w:r w:rsidRPr="005D3E67">
        <w:rPr>
          <w:sz w:val="22"/>
          <w:szCs w:val="26"/>
          <w:rtl/>
        </w:rPr>
        <w:t xml:space="preserve"> فعل) استفاده نما</w:t>
      </w:r>
      <w:r w:rsidRPr="005D3E67">
        <w:rPr>
          <w:rFonts w:hint="cs"/>
          <w:sz w:val="22"/>
          <w:szCs w:val="26"/>
          <w:rtl/>
        </w:rPr>
        <w:t>یید</w:t>
      </w:r>
      <w:r w:rsidRPr="005D3E67">
        <w:rPr>
          <w:sz w:val="22"/>
          <w:szCs w:val="26"/>
          <w:rtl/>
        </w:rPr>
        <w:t>. چک</w:t>
      </w:r>
      <w:r w:rsidRPr="005D3E67">
        <w:rPr>
          <w:rFonts w:hint="cs"/>
          <w:sz w:val="22"/>
          <w:szCs w:val="26"/>
          <w:rtl/>
        </w:rPr>
        <w:t>یده</w:t>
      </w:r>
      <w:r w:rsidRPr="005D3E67">
        <w:rPr>
          <w:sz w:val="22"/>
          <w:szCs w:val="26"/>
          <w:rtl/>
        </w:rPr>
        <w:t xml:space="preserve"> شامل هدف، روش‌شناس</w:t>
      </w:r>
      <w:r w:rsidRPr="005D3E67">
        <w:rPr>
          <w:rFonts w:hint="cs"/>
          <w:sz w:val="22"/>
          <w:szCs w:val="26"/>
          <w:rtl/>
        </w:rPr>
        <w:t>ی</w:t>
      </w:r>
      <w:r w:rsidRPr="005D3E67">
        <w:rPr>
          <w:sz w:val="22"/>
          <w:szCs w:val="26"/>
          <w:rtl/>
        </w:rPr>
        <w:t xml:space="preserve"> پژوهش، </w:t>
      </w:r>
      <w:r w:rsidRPr="005D3E67">
        <w:rPr>
          <w:rFonts w:hint="cs"/>
          <w:sz w:val="22"/>
          <w:szCs w:val="26"/>
          <w:rtl/>
        </w:rPr>
        <w:t>یافته‌ها</w:t>
      </w:r>
      <w:r w:rsidRPr="005D3E67">
        <w:rPr>
          <w:sz w:val="22"/>
          <w:szCs w:val="26"/>
          <w:rtl/>
        </w:rPr>
        <w:t xml:space="preserve"> و نت</w:t>
      </w:r>
      <w:r w:rsidRPr="005D3E67">
        <w:rPr>
          <w:rFonts w:hint="cs"/>
          <w:sz w:val="22"/>
          <w:szCs w:val="26"/>
          <w:rtl/>
        </w:rPr>
        <w:t>یجه‌گیری</w:t>
      </w:r>
      <w:r w:rsidRPr="005D3E67">
        <w:rPr>
          <w:sz w:val="22"/>
          <w:szCs w:val="26"/>
          <w:rtl/>
        </w:rPr>
        <w:t xml:space="preserve"> است و در پا</w:t>
      </w:r>
      <w:r w:rsidRPr="005D3E67">
        <w:rPr>
          <w:rFonts w:hint="cs"/>
          <w:sz w:val="22"/>
          <w:szCs w:val="26"/>
          <w:rtl/>
        </w:rPr>
        <w:t>یان</w:t>
      </w:r>
      <w:r w:rsidRPr="005D3E67">
        <w:rPr>
          <w:sz w:val="22"/>
          <w:szCs w:val="26"/>
          <w:rtl/>
        </w:rPr>
        <w:t xml:space="preserve"> آن کل</w:t>
      </w:r>
      <w:r w:rsidRPr="005D3E67">
        <w:rPr>
          <w:rFonts w:hint="cs"/>
          <w:sz w:val="22"/>
          <w:szCs w:val="26"/>
          <w:rtl/>
        </w:rPr>
        <w:t>یدواژه‌ها</w:t>
      </w:r>
      <w:r w:rsidRPr="005D3E67">
        <w:rPr>
          <w:sz w:val="22"/>
          <w:szCs w:val="26"/>
          <w:rtl/>
        </w:rPr>
        <w:t xml:space="preserve"> ذکر م</w:t>
      </w:r>
      <w:r w:rsidRPr="005D3E67">
        <w:rPr>
          <w:rFonts w:hint="cs"/>
          <w:sz w:val="22"/>
          <w:szCs w:val="26"/>
          <w:rtl/>
        </w:rPr>
        <w:t>ی‌شود</w:t>
      </w:r>
      <w:r w:rsidRPr="005D3E67">
        <w:rPr>
          <w:sz w:val="22"/>
          <w:szCs w:val="26"/>
          <w:rtl/>
        </w:rPr>
        <w:t>. در متن چک</w:t>
      </w:r>
      <w:r w:rsidRPr="005D3E67">
        <w:rPr>
          <w:rFonts w:hint="cs"/>
          <w:sz w:val="22"/>
          <w:szCs w:val="26"/>
          <w:rtl/>
        </w:rPr>
        <w:t>یده</w:t>
      </w:r>
      <w:r w:rsidRPr="005D3E67">
        <w:rPr>
          <w:sz w:val="22"/>
          <w:szCs w:val="26"/>
          <w:rtl/>
        </w:rPr>
        <w:t xml:space="preserve"> از ارجاع به منابع، اشاره به جدول‌ها و نمودارها و ذکر فرمول‌ها اجتناب نما</w:t>
      </w:r>
      <w:r w:rsidRPr="005D3E67">
        <w:rPr>
          <w:rFonts w:hint="cs"/>
          <w:sz w:val="22"/>
          <w:szCs w:val="26"/>
          <w:rtl/>
        </w:rPr>
        <w:t>یید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زبان فارس</w:t>
      </w:r>
      <w:r w:rsidRPr="005D3E67">
        <w:rPr>
          <w:rFonts w:hint="cs"/>
          <w:sz w:val="22"/>
          <w:szCs w:val="26"/>
          <w:rtl/>
        </w:rPr>
        <w:t>ی</w:t>
      </w:r>
      <w:r w:rsidRPr="005D3E67">
        <w:rPr>
          <w:sz w:val="22"/>
          <w:szCs w:val="26"/>
          <w:rtl/>
        </w:rPr>
        <w:t xml:space="preserve"> است،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در آغاز و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انتها</w:t>
      </w:r>
      <w:r w:rsidRPr="005D3E67">
        <w:rPr>
          <w:rFonts w:hint="cs"/>
          <w:sz w:val="22"/>
          <w:szCs w:val="26"/>
          <w:rtl/>
        </w:rPr>
        <w:t>ی</w:t>
      </w:r>
      <w:r w:rsidRPr="005D3E67">
        <w:rPr>
          <w:sz w:val="22"/>
          <w:szCs w:val="26"/>
          <w:rtl/>
        </w:rPr>
        <w:t xml:space="preserve"> پا</w:t>
      </w:r>
      <w:r w:rsidRPr="005D3E67">
        <w:rPr>
          <w:rFonts w:hint="cs"/>
          <w:sz w:val="22"/>
          <w:szCs w:val="26"/>
          <w:rtl/>
        </w:rPr>
        <w:t>یان‌نامه</w:t>
      </w:r>
      <w:r w:rsidRPr="005D3E67">
        <w:rPr>
          <w:sz w:val="22"/>
          <w:szCs w:val="26"/>
          <w:rtl/>
        </w:rPr>
        <w:t>/ رساله قرار م</w:t>
      </w:r>
      <w:r w:rsidRPr="005D3E67">
        <w:rPr>
          <w:rFonts w:hint="cs"/>
          <w:sz w:val="22"/>
          <w:szCs w:val="26"/>
          <w:rtl/>
        </w:rPr>
        <w:t>ی‌گیرد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w:t>
      </w:r>
      <w:r w:rsidRPr="005D3E67">
        <w:rPr>
          <w:sz w:val="22"/>
          <w:szCs w:val="26"/>
          <w:rtl/>
        </w:rPr>
        <w:t xml:space="preserve"> انگل</w:t>
      </w:r>
      <w:r w:rsidRPr="005D3E67">
        <w:rPr>
          <w:rFonts w:hint="cs"/>
          <w:sz w:val="22"/>
          <w:szCs w:val="26"/>
          <w:rtl/>
        </w:rPr>
        <w:t>یسی،</w:t>
      </w:r>
      <w:r w:rsidRPr="005D3E67">
        <w:rPr>
          <w:sz w:val="22"/>
          <w:szCs w:val="26"/>
          <w:rtl/>
        </w:rPr>
        <w:t xml:space="preserve">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ابتدا و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w:t>
      </w:r>
      <w:r w:rsidRPr="005D3E67">
        <w:rPr>
          <w:rFonts w:hint="cs"/>
          <w:sz w:val="22"/>
          <w:szCs w:val="26"/>
          <w:rtl/>
        </w:rPr>
        <w:t>در</w:t>
      </w:r>
      <w:r w:rsidRPr="005D3E67">
        <w:rPr>
          <w:sz w:val="22"/>
          <w:szCs w:val="26"/>
          <w:rtl/>
        </w:rPr>
        <w:t xml:space="preserve"> انتها قرار م</w:t>
      </w:r>
      <w:r w:rsidRPr="005D3E67">
        <w:rPr>
          <w:rFonts w:hint="cs"/>
          <w:sz w:val="22"/>
          <w:szCs w:val="26"/>
          <w:rtl/>
        </w:rPr>
        <w:t>ی‌گیرد</w:t>
      </w:r>
      <w:r w:rsidRPr="005D3E67">
        <w:rPr>
          <w:sz w:val="22"/>
          <w:szCs w:val="26"/>
          <w:rtl/>
        </w:rPr>
        <w:t>.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سا</w:t>
      </w:r>
      <w:r w:rsidRPr="005D3E67">
        <w:rPr>
          <w:rFonts w:hint="cs"/>
          <w:sz w:val="22"/>
          <w:szCs w:val="26"/>
          <w:rtl/>
        </w:rPr>
        <w:t>یر</w:t>
      </w:r>
      <w:r w:rsidRPr="005D3E67">
        <w:rPr>
          <w:sz w:val="22"/>
          <w:szCs w:val="26"/>
          <w:rtl/>
        </w:rPr>
        <w:t xml:space="preserve"> زبان‌ها مانند عرب</w:t>
      </w:r>
      <w:r w:rsidRPr="005D3E67">
        <w:rPr>
          <w:rFonts w:hint="cs"/>
          <w:sz w:val="22"/>
          <w:szCs w:val="26"/>
          <w:rtl/>
        </w:rPr>
        <w:t>ی</w:t>
      </w:r>
      <w:r w:rsidRPr="005D3E67">
        <w:rPr>
          <w:sz w:val="22"/>
          <w:szCs w:val="26"/>
          <w:rtl/>
        </w:rPr>
        <w:t xml:space="preserve"> و فرانسو</w:t>
      </w:r>
      <w:r w:rsidRPr="005D3E67">
        <w:rPr>
          <w:rFonts w:hint="cs"/>
          <w:sz w:val="22"/>
          <w:szCs w:val="26"/>
          <w:rtl/>
        </w:rPr>
        <w:t>ی</w:t>
      </w:r>
      <w:r w:rsidRPr="005D3E67">
        <w:rPr>
          <w:sz w:val="22"/>
          <w:szCs w:val="26"/>
          <w:rtl/>
        </w:rPr>
        <w:t xml:space="preserve"> نوشته م</w:t>
      </w:r>
      <w:r w:rsidRPr="005D3E67">
        <w:rPr>
          <w:rFonts w:hint="cs"/>
          <w:sz w:val="22"/>
          <w:szCs w:val="26"/>
          <w:rtl/>
        </w:rPr>
        <w:t>ی‌شود،</w:t>
      </w:r>
      <w:r w:rsidRPr="005D3E67">
        <w:rPr>
          <w:sz w:val="22"/>
          <w:szCs w:val="26"/>
          <w:rtl/>
        </w:rPr>
        <w:t xml:space="preserve"> 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به هر سه زبان ارائه شود. برا</w:t>
      </w:r>
      <w:r w:rsidRPr="005D3E67">
        <w:rPr>
          <w:rFonts w:hint="cs"/>
          <w:sz w:val="22"/>
          <w:szCs w:val="26"/>
          <w:rtl/>
        </w:rPr>
        <w:t>ی</w:t>
      </w:r>
      <w:r w:rsidRPr="005D3E67">
        <w:rPr>
          <w:sz w:val="22"/>
          <w:szCs w:val="26"/>
          <w:rtl/>
        </w:rPr>
        <w:t xml:space="preserve"> کسب اطلاعات ب</w:t>
      </w:r>
      <w:r w:rsidRPr="005D3E67">
        <w:rPr>
          <w:rFonts w:hint="cs"/>
          <w:sz w:val="22"/>
          <w:szCs w:val="26"/>
          <w:rtl/>
        </w:rPr>
        <w:t>یشتر</w:t>
      </w:r>
      <w:r w:rsidRPr="005D3E67">
        <w:rPr>
          <w:sz w:val="22"/>
          <w:szCs w:val="26"/>
          <w:rtl/>
        </w:rPr>
        <w:t xml:space="preserve"> به دستورالعمل نگارش پا</w:t>
      </w:r>
      <w:r w:rsidRPr="005D3E67">
        <w:rPr>
          <w:rFonts w:hint="cs"/>
          <w:sz w:val="22"/>
          <w:szCs w:val="26"/>
          <w:rtl/>
        </w:rPr>
        <w:t>یان‌نامه</w:t>
      </w:r>
      <w:r w:rsidRPr="005D3E67">
        <w:rPr>
          <w:sz w:val="22"/>
          <w:szCs w:val="26"/>
          <w:rtl/>
        </w:rPr>
        <w:t>/ رساله دانشگاه الزهرا مراجعه نما</w:t>
      </w:r>
      <w:r w:rsidRPr="005D3E67">
        <w:rPr>
          <w:rFonts w:hint="cs"/>
          <w:sz w:val="22"/>
          <w:szCs w:val="26"/>
          <w:rtl/>
        </w:rPr>
        <w:t>یید</w:t>
      </w:r>
      <w:r w:rsidRPr="005D3E67">
        <w:rPr>
          <w:sz w:val="22"/>
          <w:szCs w:val="26"/>
          <w:rtl/>
        </w:rPr>
        <w:t>.</w:t>
      </w:r>
    </w:p>
    <w:p w14:paraId="051E4038" w14:textId="77777777" w:rsidR="00B90428" w:rsidRDefault="00000000" w:rsidP="00B90428">
      <w:pPr>
        <w:bidi/>
        <w:spacing w:before="120" w:line="240" w:lineRule="auto"/>
        <w:rPr>
          <w:sz w:val="22"/>
          <w:szCs w:val="26"/>
          <w:rtl/>
        </w:rPr>
      </w:pPr>
      <w:sdt>
        <w:sdtPr>
          <w:rPr>
            <w:rFonts w:hint="cs"/>
            <w:b/>
            <w:bCs/>
            <w:szCs w:val="24"/>
            <w:rtl/>
          </w:rPr>
          <w:id w:val="535624795"/>
          <w:lock w:val="sdtContentLocked"/>
        </w:sdtPr>
        <w:sdtContent>
          <w:r w:rsidR="00B90428" w:rsidRPr="007111A4">
            <w:rPr>
              <w:rFonts w:hint="cs"/>
              <w:b/>
              <w:bCs/>
              <w:szCs w:val="24"/>
              <w:rtl/>
            </w:rPr>
            <w:t>کلیدواژه</w:t>
          </w:r>
          <w:r w:rsidR="00B90428">
            <w:rPr>
              <w:rFonts w:hint="cs"/>
              <w:b/>
              <w:bCs/>
              <w:szCs w:val="24"/>
              <w:rtl/>
            </w:rPr>
            <w:t>‌ها</w:t>
          </w:r>
          <w:r w:rsidR="00B90428" w:rsidRPr="007111A4">
            <w:rPr>
              <w:rFonts w:hint="cs"/>
              <w:b/>
              <w:bCs/>
              <w:szCs w:val="24"/>
              <w:rtl/>
            </w:rPr>
            <w:t>:</w:t>
          </w:r>
        </w:sdtContent>
      </w:sdt>
      <w:r w:rsidR="00B90428">
        <w:rPr>
          <w:rFonts w:hint="cs"/>
          <w:b/>
          <w:bCs/>
          <w:szCs w:val="24"/>
          <w:rtl/>
        </w:rPr>
        <w:t xml:space="preserve"> </w:t>
      </w:r>
      <w:r w:rsidR="00B90428" w:rsidRPr="00307893">
        <w:rPr>
          <w:sz w:val="22"/>
          <w:szCs w:val="26"/>
          <w:rtl/>
          <w:lang w:bidi="ar-SA"/>
        </w:rPr>
        <w:t>کل</w:t>
      </w:r>
      <w:r w:rsidR="00B90428" w:rsidRPr="00307893">
        <w:rPr>
          <w:rFonts w:hint="cs"/>
          <w:sz w:val="22"/>
          <w:szCs w:val="26"/>
          <w:rtl/>
          <w:lang w:bidi="ar-SA"/>
        </w:rPr>
        <w:t>ی</w:t>
      </w:r>
      <w:r w:rsidR="00B90428" w:rsidRPr="00307893">
        <w:rPr>
          <w:rFonts w:hint="eastAsia"/>
          <w:sz w:val="22"/>
          <w:szCs w:val="26"/>
          <w:rtl/>
          <w:lang w:bidi="ar-SA"/>
        </w:rPr>
        <w:t>دواژه</w:t>
      </w:r>
      <w:r w:rsidR="00B90428" w:rsidRPr="00307893">
        <w:rPr>
          <w:sz w:val="22"/>
          <w:szCs w:val="26"/>
          <w:rtl/>
          <w:lang w:bidi="ar-SA"/>
        </w:rPr>
        <w:t xml:space="preserve"> 1، کل</w:t>
      </w:r>
      <w:r w:rsidR="00B90428" w:rsidRPr="00307893">
        <w:rPr>
          <w:rFonts w:hint="cs"/>
          <w:sz w:val="22"/>
          <w:szCs w:val="26"/>
          <w:rtl/>
          <w:lang w:bidi="ar-SA"/>
        </w:rPr>
        <w:t>ی</w:t>
      </w:r>
      <w:r w:rsidR="00B90428" w:rsidRPr="00307893">
        <w:rPr>
          <w:rFonts w:hint="eastAsia"/>
          <w:sz w:val="22"/>
          <w:szCs w:val="26"/>
          <w:rtl/>
          <w:lang w:bidi="ar-SA"/>
        </w:rPr>
        <w:t>دواژه</w:t>
      </w:r>
      <w:r w:rsidR="00B90428" w:rsidRPr="00307893">
        <w:rPr>
          <w:sz w:val="22"/>
          <w:szCs w:val="26"/>
          <w:rtl/>
          <w:lang w:bidi="ar-SA"/>
        </w:rPr>
        <w:t xml:space="preserve"> 2، کل</w:t>
      </w:r>
      <w:r w:rsidR="00B90428" w:rsidRPr="00307893">
        <w:rPr>
          <w:rFonts w:hint="cs"/>
          <w:sz w:val="22"/>
          <w:szCs w:val="26"/>
          <w:rtl/>
          <w:lang w:bidi="ar-SA"/>
        </w:rPr>
        <w:t>ی</w:t>
      </w:r>
      <w:r w:rsidR="00B90428" w:rsidRPr="00307893">
        <w:rPr>
          <w:rFonts w:hint="eastAsia"/>
          <w:sz w:val="22"/>
          <w:szCs w:val="26"/>
          <w:rtl/>
          <w:lang w:bidi="ar-SA"/>
        </w:rPr>
        <w:t>دواژه</w:t>
      </w:r>
      <w:r w:rsidR="00B90428" w:rsidRPr="00307893">
        <w:rPr>
          <w:sz w:val="22"/>
          <w:szCs w:val="26"/>
          <w:rtl/>
          <w:lang w:bidi="ar-SA"/>
        </w:rPr>
        <w:t xml:space="preserve"> 3 (ب</w:t>
      </w:r>
      <w:r w:rsidR="00B90428" w:rsidRPr="00307893">
        <w:rPr>
          <w:rFonts w:hint="cs"/>
          <w:sz w:val="22"/>
          <w:szCs w:val="26"/>
          <w:rtl/>
          <w:lang w:bidi="ar-SA"/>
        </w:rPr>
        <w:t>ی</w:t>
      </w:r>
      <w:r w:rsidR="00B90428" w:rsidRPr="00307893">
        <w:rPr>
          <w:rFonts w:hint="eastAsia"/>
          <w:sz w:val="22"/>
          <w:szCs w:val="26"/>
          <w:rtl/>
          <w:lang w:bidi="ar-SA"/>
        </w:rPr>
        <w:t>ن</w:t>
      </w:r>
      <w:r w:rsidR="00B90428" w:rsidRPr="00307893">
        <w:rPr>
          <w:sz w:val="22"/>
          <w:szCs w:val="26"/>
          <w:rtl/>
          <w:lang w:bidi="ar-SA"/>
        </w:rPr>
        <w:t xml:space="preserve"> سه تا هفت کل</w:t>
      </w:r>
      <w:r w:rsidR="00B90428" w:rsidRPr="00307893">
        <w:rPr>
          <w:rFonts w:hint="cs"/>
          <w:sz w:val="22"/>
          <w:szCs w:val="26"/>
          <w:rtl/>
          <w:lang w:bidi="ar-SA"/>
        </w:rPr>
        <w:t>ی</w:t>
      </w:r>
      <w:r w:rsidR="00B90428" w:rsidRPr="00307893">
        <w:rPr>
          <w:rFonts w:hint="eastAsia"/>
          <w:sz w:val="22"/>
          <w:szCs w:val="26"/>
          <w:rtl/>
          <w:lang w:bidi="ar-SA"/>
        </w:rPr>
        <w:t>دواژه</w:t>
      </w:r>
      <w:r w:rsidR="00B90428" w:rsidRPr="00307893">
        <w:rPr>
          <w:sz w:val="22"/>
          <w:szCs w:val="26"/>
          <w:rtl/>
          <w:lang w:bidi="ar-SA"/>
        </w:rPr>
        <w:t xml:space="preserve"> را به ترت</w:t>
      </w:r>
      <w:r w:rsidR="00B90428" w:rsidRPr="00307893">
        <w:rPr>
          <w:rFonts w:hint="cs"/>
          <w:sz w:val="22"/>
          <w:szCs w:val="26"/>
          <w:rtl/>
          <w:lang w:bidi="ar-SA"/>
        </w:rPr>
        <w:t>ی</w:t>
      </w:r>
      <w:r w:rsidR="00B90428" w:rsidRPr="00307893">
        <w:rPr>
          <w:rFonts w:hint="eastAsia"/>
          <w:sz w:val="22"/>
          <w:szCs w:val="26"/>
          <w:rtl/>
          <w:lang w:bidi="ar-SA"/>
        </w:rPr>
        <w:t>ب</w:t>
      </w:r>
      <w:r w:rsidR="00B90428" w:rsidRPr="00307893">
        <w:rPr>
          <w:sz w:val="22"/>
          <w:szCs w:val="26"/>
          <w:rtl/>
          <w:lang w:bidi="ar-SA"/>
        </w:rPr>
        <w:t xml:space="preserve"> الفبا</w:t>
      </w:r>
      <w:r w:rsidR="00B90428" w:rsidRPr="00307893">
        <w:rPr>
          <w:rFonts w:hint="cs"/>
          <w:sz w:val="22"/>
          <w:szCs w:val="26"/>
          <w:rtl/>
          <w:lang w:bidi="ar-SA"/>
        </w:rPr>
        <w:t>یی</w:t>
      </w:r>
      <w:r w:rsidR="00B90428" w:rsidRPr="00307893">
        <w:rPr>
          <w:sz w:val="22"/>
          <w:szCs w:val="26"/>
          <w:rtl/>
          <w:lang w:bidi="ar-SA"/>
        </w:rPr>
        <w:t xml:space="preserve"> ا</w:t>
      </w:r>
      <w:r w:rsidR="00B90428" w:rsidRPr="00307893">
        <w:rPr>
          <w:rFonts w:hint="cs"/>
          <w:sz w:val="22"/>
          <w:szCs w:val="26"/>
          <w:rtl/>
          <w:lang w:bidi="ar-SA"/>
        </w:rPr>
        <w:t>ی</w:t>
      </w:r>
      <w:r w:rsidR="00B90428" w:rsidRPr="00307893">
        <w:rPr>
          <w:rFonts w:hint="eastAsia"/>
          <w:sz w:val="22"/>
          <w:szCs w:val="26"/>
          <w:rtl/>
          <w:lang w:bidi="ar-SA"/>
        </w:rPr>
        <w:t>نجا</w:t>
      </w:r>
      <w:r w:rsidR="00B90428" w:rsidRPr="00307893">
        <w:rPr>
          <w:sz w:val="22"/>
          <w:szCs w:val="26"/>
          <w:rtl/>
          <w:lang w:bidi="ar-SA"/>
        </w:rPr>
        <w:t xml:space="preserve"> وارد کن</w:t>
      </w:r>
      <w:r w:rsidR="00B90428" w:rsidRPr="00307893">
        <w:rPr>
          <w:rFonts w:hint="cs"/>
          <w:sz w:val="22"/>
          <w:szCs w:val="26"/>
          <w:rtl/>
          <w:lang w:bidi="ar-SA"/>
        </w:rPr>
        <w:t>ی</w:t>
      </w:r>
      <w:r w:rsidR="00B90428" w:rsidRPr="00307893">
        <w:rPr>
          <w:rFonts w:hint="eastAsia"/>
          <w:sz w:val="22"/>
          <w:szCs w:val="26"/>
          <w:rtl/>
          <w:lang w:bidi="ar-SA"/>
        </w:rPr>
        <w:t>د</w:t>
      </w:r>
      <w:r w:rsidR="00B90428" w:rsidRPr="00307893">
        <w:rPr>
          <w:sz w:val="22"/>
          <w:szCs w:val="26"/>
          <w:rtl/>
          <w:lang w:bidi="ar-SA"/>
        </w:rPr>
        <w:t>).</w:t>
      </w:r>
    </w:p>
    <w:bookmarkEnd w:id="2" w:displacedByCustomXml="next"/>
    <w:bookmarkEnd w:id="1" w:displacedByCustomXml="next"/>
    <w:bookmarkEnd w:id="0" w:displacedByCustomXml="next"/>
    <w:sdt>
      <w:sdtPr>
        <w:rPr>
          <w:rFonts w:hint="cs"/>
          <w:b/>
          <w:bCs/>
        </w:rPr>
        <w:id w:val="1663897330"/>
        <w:lock w:val="sdtContentLocked"/>
      </w:sdtPr>
      <w:sdtContent>
        <w:p w14:paraId="74925BDD" w14:textId="77777777" w:rsidR="005A24AC" w:rsidRPr="007111A4" w:rsidRDefault="00995A3B" w:rsidP="00995A3B">
          <w:pPr>
            <w:pageBreakBefore/>
            <w:jc w:val="center"/>
            <w:rPr>
              <w:b/>
              <w:bCs/>
              <w:rtl/>
            </w:rPr>
          </w:pPr>
          <w:r w:rsidRPr="00995A3B">
            <w:rPr>
              <w:b/>
              <w:bCs/>
            </w:rPr>
            <w:t xml:space="preserve">Table des </w:t>
          </w:r>
          <w:r>
            <w:rPr>
              <w:b/>
              <w:bCs/>
            </w:rPr>
            <w:t>M</w:t>
          </w:r>
          <w:r w:rsidRPr="00995A3B">
            <w:rPr>
              <w:b/>
              <w:bCs/>
            </w:rPr>
            <w:t>atières</w:t>
          </w:r>
        </w:p>
      </w:sdtContent>
    </w:sdt>
    <w:p w14:paraId="2DDB1DFB" w14:textId="77777777" w:rsidR="00B47C62" w:rsidRDefault="00A16449">
      <w:pPr>
        <w:pStyle w:val="TOC1"/>
        <w:bidi w:val="0"/>
        <w:rPr>
          <w:rFonts w:asciiTheme="minorHAnsi" w:eastAsiaTheme="minorEastAsia" w:hAnsiTheme="minorHAnsi" w:cstheme="minorBidi"/>
          <w:b w:val="0"/>
          <w:bCs w:val="0"/>
          <w:sz w:val="22"/>
          <w:szCs w:val="22"/>
          <w:lang w:bidi="ar-SA"/>
        </w:rPr>
      </w:pPr>
      <w:r>
        <w:rPr>
          <w:rtl/>
        </w:rPr>
        <w:fldChar w:fldCharType="begin"/>
      </w:r>
      <w:r>
        <w:rPr>
          <w:rtl/>
        </w:rPr>
        <w:instrText xml:space="preserve"> </w:instrText>
      </w:r>
      <w:r>
        <w:instrText>TOC</w:instrText>
      </w:r>
      <w:r>
        <w:rPr>
          <w:rtl/>
        </w:rPr>
        <w:instrText xml:space="preserve"> \</w:instrText>
      </w:r>
      <w:r>
        <w:instrText>o "1-5" \h \z \u</w:instrText>
      </w:r>
      <w:r>
        <w:rPr>
          <w:rtl/>
        </w:rPr>
        <w:instrText xml:space="preserve"> </w:instrText>
      </w:r>
      <w:r>
        <w:rPr>
          <w:rtl/>
        </w:rPr>
        <w:fldChar w:fldCharType="separate"/>
      </w:r>
      <w:hyperlink w:anchor="_Toc140622122" w:history="1">
        <w:r w:rsidR="00B47C62" w:rsidRPr="00F53057">
          <w:rPr>
            <w:rStyle w:val="Hyperlink"/>
          </w:rPr>
          <w:t>Chapitre 1 .....</w:t>
        </w:r>
        <w:r w:rsidR="00B47C62">
          <w:rPr>
            <w:webHidden/>
          </w:rPr>
          <w:tab/>
        </w:r>
        <w:r w:rsidR="00B47C62">
          <w:rPr>
            <w:rStyle w:val="Hyperlink"/>
          </w:rPr>
          <w:fldChar w:fldCharType="begin"/>
        </w:r>
        <w:r w:rsidR="00B47C62">
          <w:rPr>
            <w:webHidden/>
          </w:rPr>
          <w:instrText xml:space="preserve"> PAGEREF _Toc140622122 \h </w:instrText>
        </w:r>
        <w:r w:rsidR="00B47C62">
          <w:rPr>
            <w:rStyle w:val="Hyperlink"/>
          </w:rPr>
        </w:r>
        <w:r w:rsidR="00B47C62">
          <w:rPr>
            <w:rStyle w:val="Hyperlink"/>
          </w:rPr>
          <w:fldChar w:fldCharType="separate"/>
        </w:r>
        <w:r w:rsidR="002232B6">
          <w:rPr>
            <w:webHidden/>
          </w:rPr>
          <w:t>3</w:t>
        </w:r>
        <w:r w:rsidR="00B47C62">
          <w:rPr>
            <w:rStyle w:val="Hyperlink"/>
          </w:rPr>
          <w:fldChar w:fldCharType="end"/>
        </w:r>
      </w:hyperlink>
    </w:p>
    <w:p w14:paraId="4A19E0DA" w14:textId="77777777" w:rsidR="00B47C62" w:rsidRDefault="00B47C62">
      <w:pPr>
        <w:pStyle w:val="TOC1"/>
        <w:bidi w:val="0"/>
        <w:rPr>
          <w:rFonts w:asciiTheme="minorHAnsi" w:eastAsiaTheme="minorEastAsia" w:hAnsiTheme="minorHAnsi" w:cstheme="minorBidi"/>
          <w:b w:val="0"/>
          <w:bCs w:val="0"/>
          <w:sz w:val="22"/>
          <w:szCs w:val="22"/>
          <w:lang w:bidi="ar-SA"/>
        </w:rPr>
      </w:pPr>
      <w:hyperlink w:anchor="_Toc140622123" w:history="1">
        <w:r w:rsidRPr="00F53057">
          <w:rPr>
            <w:rStyle w:val="Hyperlink"/>
          </w:rPr>
          <w:t>Chapitre 2 .......</w:t>
        </w:r>
        <w:r>
          <w:rPr>
            <w:webHidden/>
          </w:rPr>
          <w:tab/>
        </w:r>
        <w:r>
          <w:rPr>
            <w:rStyle w:val="Hyperlink"/>
          </w:rPr>
          <w:fldChar w:fldCharType="begin"/>
        </w:r>
        <w:r>
          <w:rPr>
            <w:webHidden/>
          </w:rPr>
          <w:instrText xml:space="preserve"> PAGEREF _Toc140622123 \h </w:instrText>
        </w:r>
        <w:r>
          <w:rPr>
            <w:rStyle w:val="Hyperlink"/>
          </w:rPr>
        </w:r>
        <w:r>
          <w:rPr>
            <w:rStyle w:val="Hyperlink"/>
          </w:rPr>
          <w:fldChar w:fldCharType="separate"/>
        </w:r>
        <w:r w:rsidR="002232B6">
          <w:rPr>
            <w:webHidden/>
          </w:rPr>
          <w:t>3</w:t>
        </w:r>
        <w:r>
          <w:rPr>
            <w:rStyle w:val="Hyperlink"/>
          </w:rPr>
          <w:fldChar w:fldCharType="end"/>
        </w:r>
      </w:hyperlink>
    </w:p>
    <w:p w14:paraId="5DD3EDA6" w14:textId="77777777" w:rsidR="00B47C62" w:rsidRDefault="00B47C62">
      <w:pPr>
        <w:pStyle w:val="TOC1"/>
        <w:bidi w:val="0"/>
        <w:rPr>
          <w:rFonts w:asciiTheme="minorHAnsi" w:eastAsiaTheme="minorEastAsia" w:hAnsiTheme="minorHAnsi" w:cstheme="minorBidi"/>
          <w:b w:val="0"/>
          <w:bCs w:val="0"/>
          <w:sz w:val="22"/>
          <w:szCs w:val="22"/>
          <w:lang w:bidi="ar-SA"/>
        </w:rPr>
      </w:pPr>
      <w:hyperlink w:anchor="_Toc140622124" w:history="1">
        <w:r w:rsidRPr="00F53057">
          <w:rPr>
            <w:rStyle w:val="Hyperlink"/>
          </w:rPr>
          <w:t>Chapitre 3 .......</w:t>
        </w:r>
        <w:r>
          <w:rPr>
            <w:webHidden/>
          </w:rPr>
          <w:tab/>
        </w:r>
        <w:r>
          <w:rPr>
            <w:rStyle w:val="Hyperlink"/>
          </w:rPr>
          <w:fldChar w:fldCharType="begin"/>
        </w:r>
        <w:r>
          <w:rPr>
            <w:webHidden/>
          </w:rPr>
          <w:instrText xml:space="preserve"> PAGEREF _Toc140622124 \h </w:instrText>
        </w:r>
        <w:r>
          <w:rPr>
            <w:rStyle w:val="Hyperlink"/>
          </w:rPr>
        </w:r>
        <w:r>
          <w:rPr>
            <w:rStyle w:val="Hyperlink"/>
          </w:rPr>
          <w:fldChar w:fldCharType="separate"/>
        </w:r>
        <w:r w:rsidR="002232B6">
          <w:rPr>
            <w:webHidden/>
          </w:rPr>
          <w:t>3</w:t>
        </w:r>
        <w:r>
          <w:rPr>
            <w:rStyle w:val="Hyperlink"/>
          </w:rPr>
          <w:fldChar w:fldCharType="end"/>
        </w:r>
      </w:hyperlink>
    </w:p>
    <w:p w14:paraId="2650ED12" w14:textId="77777777" w:rsidR="00B47C62" w:rsidRDefault="00B47C62">
      <w:pPr>
        <w:pStyle w:val="TOC1"/>
        <w:bidi w:val="0"/>
        <w:rPr>
          <w:rFonts w:asciiTheme="minorHAnsi" w:eastAsiaTheme="minorEastAsia" w:hAnsiTheme="minorHAnsi" w:cstheme="minorBidi"/>
          <w:b w:val="0"/>
          <w:bCs w:val="0"/>
          <w:sz w:val="22"/>
          <w:szCs w:val="22"/>
          <w:lang w:bidi="ar-SA"/>
        </w:rPr>
      </w:pPr>
      <w:hyperlink w:anchor="_Toc140622125" w:history="1">
        <w:r w:rsidRPr="00F53057">
          <w:rPr>
            <w:rStyle w:val="Hyperlink"/>
          </w:rPr>
          <w:t>Chapitre 4 .......</w:t>
        </w:r>
        <w:r>
          <w:rPr>
            <w:webHidden/>
          </w:rPr>
          <w:tab/>
        </w:r>
        <w:r>
          <w:rPr>
            <w:rStyle w:val="Hyperlink"/>
          </w:rPr>
          <w:fldChar w:fldCharType="begin"/>
        </w:r>
        <w:r>
          <w:rPr>
            <w:webHidden/>
          </w:rPr>
          <w:instrText xml:space="preserve"> PAGEREF _Toc140622125 \h </w:instrText>
        </w:r>
        <w:r>
          <w:rPr>
            <w:rStyle w:val="Hyperlink"/>
          </w:rPr>
        </w:r>
        <w:r>
          <w:rPr>
            <w:rStyle w:val="Hyperlink"/>
          </w:rPr>
          <w:fldChar w:fldCharType="separate"/>
        </w:r>
        <w:r w:rsidR="002232B6">
          <w:rPr>
            <w:webHidden/>
          </w:rPr>
          <w:t>3</w:t>
        </w:r>
        <w:r>
          <w:rPr>
            <w:rStyle w:val="Hyperlink"/>
          </w:rPr>
          <w:fldChar w:fldCharType="end"/>
        </w:r>
      </w:hyperlink>
    </w:p>
    <w:p w14:paraId="09A3975F" w14:textId="77777777" w:rsidR="00B47C62" w:rsidRDefault="00B47C62">
      <w:pPr>
        <w:pStyle w:val="TOC1"/>
        <w:bidi w:val="0"/>
        <w:rPr>
          <w:rFonts w:asciiTheme="minorHAnsi" w:eastAsiaTheme="minorEastAsia" w:hAnsiTheme="minorHAnsi" w:cstheme="minorBidi"/>
          <w:b w:val="0"/>
          <w:bCs w:val="0"/>
          <w:sz w:val="22"/>
          <w:szCs w:val="22"/>
          <w:lang w:bidi="ar-SA"/>
        </w:rPr>
      </w:pPr>
      <w:hyperlink w:anchor="_Toc140622126" w:history="1">
        <w:r w:rsidRPr="00F53057">
          <w:rPr>
            <w:rStyle w:val="Hyperlink"/>
          </w:rPr>
          <w:t>Chapitre 5 .......</w:t>
        </w:r>
        <w:r>
          <w:rPr>
            <w:webHidden/>
          </w:rPr>
          <w:tab/>
        </w:r>
        <w:r>
          <w:rPr>
            <w:rStyle w:val="Hyperlink"/>
          </w:rPr>
          <w:fldChar w:fldCharType="begin"/>
        </w:r>
        <w:r>
          <w:rPr>
            <w:webHidden/>
          </w:rPr>
          <w:instrText xml:space="preserve"> PAGEREF _Toc140622126 \h </w:instrText>
        </w:r>
        <w:r>
          <w:rPr>
            <w:rStyle w:val="Hyperlink"/>
          </w:rPr>
        </w:r>
        <w:r>
          <w:rPr>
            <w:rStyle w:val="Hyperlink"/>
          </w:rPr>
          <w:fldChar w:fldCharType="separate"/>
        </w:r>
        <w:r w:rsidR="002232B6">
          <w:rPr>
            <w:webHidden/>
          </w:rPr>
          <w:t>3</w:t>
        </w:r>
        <w:r>
          <w:rPr>
            <w:rStyle w:val="Hyperlink"/>
          </w:rPr>
          <w:fldChar w:fldCharType="end"/>
        </w:r>
      </w:hyperlink>
    </w:p>
    <w:p w14:paraId="63F2C418" w14:textId="77777777" w:rsidR="00B47C62" w:rsidRDefault="00B47C62">
      <w:pPr>
        <w:pStyle w:val="TOC1"/>
        <w:bidi w:val="0"/>
        <w:rPr>
          <w:rFonts w:asciiTheme="minorHAnsi" w:eastAsiaTheme="minorEastAsia" w:hAnsiTheme="minorHAnsi" w:cstheme="minorBidi"/>
          <w:b w:val="0"/>
          <w:bCs w:val="0"/>
          <w:sz w:val="22"/>
          <w:szCs w:val="22"/>
          <w:lang w:bidi="ar-SA"/>
        </w:rPr>
      </w:pPr>
      <w:hyperlink w:anchor="_Toc140622127" w:history="1">
        <w:r w:rsidRPr="00F53057">
          <w:rPr>
            <w:rStyle w:val="Hyperlink"/>
            <w:rFonts w:ascii="Times New Roman Bold" w:hAnsi="Times New Roman Bold"/>
          </w:rPr>
          <w:t>Annexes</w:t>
        </w:r>
        <w:r>
          <w:rPr>
            <w:webHidden/>
          </w:rPr>
          <w:tab/>
        </w:r>
        <w:r>
          <w:rPr>
            <w:rStyle w:val="Hyperlink"/>
          </w:rPr>
          <w:fldChar w:fldCharType="begin"/>
        </w:r>
        <w:r>
          <w:rPr>
            <w:webHidden/>
          </w:rPr>
          <w:instrText xml:space="preserve"> PAGEREF _Toc140622127 \h </w:instrText>
        </w:r>
        <w:r>
          <w:rPr>
            <w:rStyle w:val="Hyperlink"/>
          </w:rPr>
        </w:r>
        <w:r>
          <w:rPr>
            <w:rStyle w:val="Hyperlink"/>
          </w:rPr>
          <w:fldChar w:fldCharType="separate"/>
        </w:r>
        <w:r w:rsidR="002232B6">
          <w:rPr>
            <w:webHidden/>
          </w:rPr>
          <w:t>3</w:t>
        </w:r>
        <w:r>
          <w:rPr>
            <w:rStyle w:val="Hyperlink"/>
          </w:rPr>
          <w:fldChar w:fldCharType="end"/>
        </w:r>
      </w:hyperlink>
    </w:p>
    <w:p w14:paraId="7359A97A" w14:textId="77777777" w:rsidR="00B47C62" w:rsidRDefault="00B47C62">
      <w:pPr>
        <w:pStyle w:val="TOC2"/>
        <w:rPr>
          <w:rFonts w:asciiTheme="minorHAnsi" w:eastAsiaTheme="minorEastAsia" w:hAnsiTheme="minorHAnsi" w:cstheme="minorBidi"/>
          <w:sz w:val="22"/>
          <w:szCs w:val="22"/>
          <w:lang w:bidi="ar-SA"/>
        </w:rPr>
      </w:pPr>
      <w:hyperlink w:anchor="_Toc140622128" w:history="1">
        <w:r w:rsidRPr="00F53057">
          <w:rPr>
            <w:rStyle w:val="Hyperlink"/>
          </w:rPr>
          <w:t>Annexe A</w:t>
        </w:r>
        <w:r>
          <w:rPr>
            <w:webHidden/>
          </w:rPr>
          <w:tab/>
        </w:r>
        <w:r>
          <w:rPr>
            <w:rStyle w:val="Hyperlink"/>
          </w:rPr>
          <w:fldChar w:fldCharType="begin"/>
        </w:r>
        <w:r>
          <w:rPr>
            <w:webHidden/>
          </w:rPr>
          <w:instrText xml:space="preserve"> PAGEREF _Toc140622128 \h </w:instrText>
        </w:r>
        <w:r>
          <w:rPr>
            <w:rStyle w:val="Hyperlink"/>
          </w:rPr>
        </w:r>
        <w:r>
          <w:rPr>
            <w:rStyle w:val="Hyperlink"/>
          </w:rPr>
          <w:fldChar w:fldCharType="separate"/>
        </w:r>
        <w:r w:rsidR="002232B6">
          <w:rPr>
            <w:webHidden/>
          </w:rPr>
          <w:t>3</w:t>
        </w:r>
        <w:r>
          <w:rPr>
            <w:rStyle w:val="Hyperlink"/>
          </w:rPr>
          <w:fldChar w:fldCharType="end"/>
        </w:r>
      </w:hyperlink>
    </w:p>
    <w:p w14:paraId="51C7A894" w14:textId="77777777" w:rsidR="00B47C62" w:rsidRDefault="00B47C62">
      <w:pPr>
        <w:pStyle w:val="TOC2"/>
        <w:rPr>
          <w:rFonts w:asciiTheme="minorHAnsi" w:eastAsiaTheme="minorEastAsia" w:hAnsiTheme="minorHAnsi" w:cstheme="minorBidi"/>
          <w:sz w:val="22"/>
          <w:szCs w:val="22"/>
          <w:lang w:bidi="ar-SA"/>
        </w:rPr>
      </w:pPr>
      <w:hyperlink w:anchor="_Toc140622129" w:history="1">
        <w:r w:rsidRPr="00F53057">
          <w:rPr>
            <w:rStyle w:val="Hyperlink"/>
          </w:rPr>
          <w:t>Annexe B</w:t>
        </w:r>
        <w:r>
          <w:rPr>
            <w:webHidden/>
          </w:rPr>
          <w:tab/>
        </w:r>
        <w:r>
          <w:rPr>
            <w:rStyle w:val="Hyperlink"/>
          </w:rPr>
          <w:fldChar w:fldCharType="begin"/>
        </w:r>
        <w:r>
          <w:rPr>
            <w:webHidden/>
          </w:rPr>
          <w:instrText xml:space="preserve"> PAGEREF _Toc140622129 \h </w:instrText>
        </w:r>
        <w:r>
          <w:rPr>
            <w:rStyle w:val="Hyperlink"/>
          </w:rPr>
        </w:r>
        <w:r>
          <w:rPr>
            <w:rStyle w:val="Hyperlink"/>
          </w:rPr>
          <w:fldChar w:fldCharType="separate"/>
        </w:r>
        <w:r w:rsidR="002232B6">
          <w:rPr>
            <w:webHidden/>
          </w:rPr>
          <w:t>3</w:t>
        </w:r>
        <w:r>
          <w:rPr>
            <w:rStyle w:val="Hyperlink"/>
          </w:rPr>
          <w:fldChar w:fldCharType="end"/>
        </w:r>
      </w:hyperlink>
    </w:p>
    <w:p w14:paraId="739B07F6" w14:textId="77777777" w:rsidR="00B47C62" w:rsidRDefault="00B47C62">
      <w:pPr>
        <w:pStyle w:val="TOC2"/>
        <w:rPr>
          <w:rFonts w:asciiTheme="minorHAnsi" w:eastAsiaTheme="minorEastAsia" w:hAnsiTheme="minorHAnsi" w:cstheme="minorBidi"/>
          <w:sz w:val="22"/>
          <w:szCs w:val="22"/>
          <w:lang w:bidi="ar-SA"/>
        </w:rPr>
      </w:pPr>
      <w:hyperlink w:anchor="_Toc140622130" w:history="1">
        <w:r w:rsidRPr="00F53057">
          <w:rPr>
            <w:rStyle w:val="Hyperlink"/>
          </w:rPr>
          <w:t>Annexe C</w:t>
        </w:r>
        <w:r>
          <w:rPr>
            <w:webHidden/>
          </w:rPr>
          <w:tab/>
        </w:r>
        <w:r>
          <w:rPr>
            <w:rStyle w:val="Hyperlink"/>
          </w:rPr>
          <w:fldChar w:fldCharType="begin"/>
        </w:r>
        <w:r>
          <w:rPr>
            <w:webHidden/>
          </w:rPr>
          <w:instrText xml:space="preserve"> PAGEREF _Toc140622130 \h </w:instrText>
        </w:r>
        <w:r>
          <w:rPr>
            <w:rStyle w:val="Hyperlink"/>
          </w:rPr>
        </w:r>
        <w:r>
          <w:rPr>
            <w:rStyle w:val="Hyperlink"/>
          </w:rPr>
          <w:fldChar w:fldCharType="separate"/>
        </w:r>
        <w:r w:rsidR="002232B6">
          <w:rPr>
            <w:webHidden/>
          </w:rPr>
          <w:t>3</w:t>
        </w:r>
        <w:r>
          <w:rPr>
            <w:rStyle w:val="Hyperlink"/>
          </w:rPr>
          <w:fldChar w:fldCharType="end"/>
        </w:r>
      </w:hyperlink>
    </w:p>
    <w:p w14:paraId="1D8D4C2D" w14:textId="77777777" w:rsidR="00B47C62" w:rsidRDefault="00B47C62">
      <w:pPr>
        <w:pStyle w:val="TOC1"/>
        <w:bidi w:val="0"/>
        <w:rPr>
          <w:rFonts w:asciiTheme="minorHAnsi" w:eastAsiaTheme="minorEastAsia" w:hAnsiTheme="minorHAnsi" w:cstheme="minorBidi"/>
          <w:b w:val="0"/>
          <w:bCs w:val="0"/>
          <w:sz w:val="22"/>
          <w:szCs w:val="22"/>
          <w:lang w:bidi="ar-SA"/>
        </w:rPr>
      </w:pPr>
      <w:hyperlink w:anchor="_Toc140622131" w:history="1">
        <w:r w:rsidRPr="00F53057">
          <w:rPr>
            <w:rStyle w:val="Hyperlink"/>
            <w:rFonts w:ascii="Times New Roman Bold" w:hAnsi="Times New Roman Bold"/>
          </w:rPr>
          <w:t>Glossaire Français- Persan</w:t>
        </w:r>
        <w:r>
          <w:rPr>
            <w:webHidden/>
          </w:rPr>
          <w:tab/>
        </w:r>
        <w:r>
          <w:rPr>
            <w:rStyle w:val="Hyperlink"/>
          </w:rPr>
          <w:fldChar w:fldCharType="begin"/>
        </w:r>
        <w:r>
          <w:rPr>
            <w:webHidden/>
          </w:rPr>
          <w:instrText xml:space="preserve"> PAGEREF _Toc140622131 \h </w:instrText>
        </w:r>
        <w:r>
          <w:rPr>
            <w:rStyle w:val="Hyperlink"/>
          </w:rPr>
        </w:r>
        <w:r>
          <w:rPr>
            <w:rStyle w:val="Hyperlink"/>
          </w:rPr>
          <w:fldChar w:fldCharType="separate"/>
        </w:r>
        <w:r w:rsidR="002232B6">
          <w:rPr>
            <w:webHidden/>
          </w:rPr>
          <w:t>3</w:t>
        </w:r>
        <w:r>
          <w:rPr>
            <w:rStyle w:val="Hyperlink"/>
          </w:rPr>
          <w:fldChar w:fldCharType="end"/>
        </w:r>
      </w:hyperlink>
    </w:p>
    <w:p w14:paraId="50B00BBA" w14:textId="77777777" w:rsidR="00B47C62" w:rsidRDefault="00B47C62">
      <w:pPr>
        <w:pStyle w:val="TOC1"/>
        <w:bidi w:val="0"/>
        <w:rPr>
          <w:rFonts w:asciiTheme="minorHAnsi" w:eastAsiaTheme="minorEastAsia" w:hAnsiTheme="minorHAnsi" w:cstheme="minorBidi"/>
          <w:b w:val="0"/>
          <w:bCs w:val="0"/>
          <w:sz w:val="22"/>
          <w:szCs w:val="22"/>
          <w:lang w:bidi="ar-SA"/>
        </w:rPr>
      </w:pPr>
      <w:hyperlink w:anchor="_Toc140622132" w:history="1">
        <w:r w:rsidRPr="00F53057">
          <w:rPr>
            <w:rStyle w:val="Hyperlink"/>
            <w:rFonts w:ascii="Times New Roman Bold" w:hAnsi="Times New Roman Bold"/>
          </w:rPr>
          <w:t>Glossaire Persan- Français</w:t>
        </w:r>
        <w:r>
          <w:rPr>
            <w:webHidden/>
          </w:rPr>
          <w:tab/>
        </w:r>
        <w:r>
          <w:rPr>
            <w:rStyle w:val="Hyperlink"/>
          </w:rPr>
          <w:fldChar w:fldCharType="begin"/>
        </w:r>
        <w:r>
          <w:rPr>
            <w:webHidden/>
          </w:rPr>
          <w:instrText xml:space="preserve"> PAGEREF _Toc140622132 \h </w:instrText>
        </w:r>
        <w:r>
          <w:rPr>
            <w:rStyle w:val="Hyperlink"/>
          </w:rPr>
        </w:r>
        <w:r>
          <w:rPr>
            <w:rStyle w:val="Hyperlink"/>
          </w:rPr>
          <w:fldChar w:fldCharType="separate"/>
        </w:r>
        <w:r w:rsidR="002232B6">
          <w:rPr>
            <w:webHidden/>
          </w:rPr>
          <w:t>3</w:t>
        </w:r>
        <w:r>
          <w:rPr>
            <w:rStyle w:val="Hyperlink"/>
          </w:rPr>
          <w:fldChar w:fldCharType="end"/>
        </w:r>
      </w:hyperlink>
    </w:p>
    <w:p w14:paraId="0CBEACF3" w14:textId="77777777" w:rsidR="00B47C62" w:rsidRDefault="00B47C62">
      <w:pPr>
        <w:pStyle w:val="TOC1"/>
        <w:bidi w:val="0"/>
        <w:rPr>
          <w:rFonts w:asciiTheme="minorHAnsi" w:eastAsiaTheme="minorEastAsia" w:hAnsiTheme="minorHAnsi" w:cstheme="minorBidi"/>
          <w:b w:val="0"/>
          <w:bCs w:val="0"/>
          <w:sz w:val="22"/>
          <w:szCs w:val="22"/>
          <w:lang w:bidi="ar-SA"/>
        </w:rPr>
      </w:pPr>
      <w:hyperlink w:anchor="_Toc140622133" w:history="1">
        <w:r w:rsidRPr="00F53057">
          <w:rPr>
            <w:rStyle w:val="Hyperlink"/>
            <w:rFonts w:ascii="Times New Roman Bold" w:hAnsi="Times New Roman Bold"/>
          </w:rPr>
          <w:t>Articles extraits de la thèse/ du mémoire de l’étudiant(e)</w:t>
        </w:r>
        <w:r>
          <w:rPr>
            <w:webHidden/>
          </w:rPr>
          <w:tab/>
        </w:r>
        <w:r>
          <w:rPr>
            <w:rStyle w:val="Hyperlink"/>
          </w:rPr>
          <w:fldChar w:fldCharType="begin"/>
        </w:r>
        <w:r>
          <w:rPr>
            <w:webHidden/>
          </w:rPr>
          <w:instrText xml:space="preserve"> PAGEREF _Toc140622133 \h </w:instrText>
        </w:r>
        <w:r>
          <w:rPr>
            <w:rStyle w:val="Hyperlink"/>
          </w:rPr>
        </w:r>
        <w:r>
          <w:rPr>
            <w:rStyle w:val="Hyperlink"/>
          </w:rPr>
          <w:fldChar w:fldCharType="separate"/>
        </w:r>
        <w:r w:rsidR="002232B6">
          <w:rPr>
            <w:webHidden/>
          </w:rPr>
          <w:t>3</w:t>
        </w:r>
        <w:r>
          <w:rPr>
            <w:rStyle w:val="Hyperlink"/>
          </w:rPr>
          <w:fldChar w:fldCharType="end"/>
        </w:r>
      </w:hyperlink>
    </w:p>
    <w:p w14:paraId="09FD999B" w14:textId="77777777" w:rsidR="00B47C62" w:rsidRDefault="00B47C62">
      <w:pPr>
        <w:pStyle w:val="TOC1"/>
        <w:bidi w:val="0"/>
        <w:rPr>
          <w:rFonts w:asciiTheme="minorHAnsi" w:eastAsiaTheme="minorEastAsia" w:hAnsiTheme="minorHAnsi" w:cstheme="minorBidi"/>
          <w:b w:val="0"/>
          <w:bCs w:val="0"/>
          <w:sz w:val="22"/>
          <w:szCs w:val="22"/>
          <w:lang w:bidi="ar-SA"/>
        </w:rPr>
      </w:pPr>
      <w:hyperlink w:anchor="_Toc140622134" w:history="1">
        <w:r w:rsidRPr="00F53057">
          <w:rPr>
            <w:rStyle w:val="Hyperlink"/>
            <w:rFonts w:ascii="Times New Roman Bold" w:hAnsi="Times New Roman Bold"/>
          </w:rPr>
          <w:t>Bibliographie</w:t>
        </w:r>
        <w:r>
          <w:rPr>
            <w:webHidden/>
          </w:rPr>
          <w:tab/>
        </w:r>
        <w:r>
          <w:rPr>
            <w:rStyle w:val="Hyperlink"/>
          </w:rPr>
          <w:fldChar w:fldCharType="begin"/>
        </w:r>
        <w:r>
          <w:rPr>
            <w:webHidden/>
          </w:rPr>
          <w:instrText xml:space="preserve"> PAGEREF _Toc140622134 \h </w:instrText>
        </w:r>
        <w:r>
          <w:rPr>
            <w:rStyle w:val="Hyperlink"/>
          </w:rPr>
        </w:r>
        <w:r>
          <w:rPr>
            <w:rStyle w:val="Hyperlink"/>
          </w:rPr>
          <w:fldChar w:fldCharType="separate"/>
        </w:r>
        <w:r w:rsidR="002232B6">
          <w:rPr>
            <w:webHidden/>
          </w:rPr>
          <w:t>3</w:t>
        </w:r>
        <w:r>
          <w:rPr>
            <w:rStyle w:val="Hyperlink"/>
          </w:rPr>
          <w:fldChar w:fldCharType="end"/>
        </w:r>
      </w:hyperlink>
    </w:p>
    <w:p w14:paraId="60FA930B" w14:textId="77777777" w:rsidR="008F0D05" w:rsidRPr="00DF4EB5" w:rsidRDefault="00A16449" w:rsidP="00415B49">
      <w:pPr>
        <w:rPr>
          <w:rtl/>
          <w:lang w:bidi="ar-SA"/>
        </w:rPr>
      </w:pPr>
      <w:r>
        <w:rPr>
          <w:rFonts w:ascii="Times New Roman Bold" w:eastAsiaTheme="minorHAnsi" w:hAnsi="Times New Roman Bold"/>
          <w:b/>
          <w:bCs/>
          <w:noProof/>
          <w:sz w:val="20"/>
          <w:szCs w:val="24"/>
          <w:rtl/>
        </w:rPr>
        <w:fldChar w:fldCharType="end"/>
      </w:r>
    </w:p>
    <w:p w14:paraId="07E7EEA2" w14:textId="77777777" w:rsidR="00123212" w:rsidRPr="007111A4" w:rsidRDefault="00995A3B" w:rsidP="00995A3B">
      <w:pPr>
        <w:pageBreakBefore/>
        <w:jc w:val="center"/>
        <w:rPr>
          <w:b/>
          <w:bCs/>
          <w:rtl/>
        </w:rPr>
      </w:pPr>
      <w:r w:rsidRPr="00995A3B">
        <w:rPr>
          <w:rFonts w:ascii="Times New Roman Bold" w:hAnsi="Times New Roman Bold"/>
          <w:b/>
          <w:bCs/>
          <w:szCs w:val="32"/>
        </w:rPr>
        <w:lastRenderedPageBreak/>
        <w:t xml:space="preserve">Liste des </w:t>
      </w:r>
      <w:r>
        <w:rPr>
          <w:rFonts w:ascii="Times New Roman Bold" w:hAnsi="Times New Roman Bold"/>
          <w:b/>
          <w:bCs/>
          <w:szCs w:val="32"/>
        </w:rPr>
        <w:t>A</w:t>
      </w:r>
      <w:r w:rsidRPr="00995A3B">
        <w:rPr>
          <w:rFonts w:ascii="Times New Roman Bold" w:hAnsi="Times New Roman Bold"/>
          <w:b/>
          <w:bCs/>
          <w:szCs w:val="32"/>
        </w:rPr>
        <w:t>bréviations</w:t>
      </w:r>
    </w:p>
    <w:p w14:paraId="67BA63F6" w14:textId="77777777" w:rsidR="004F5176" w:rsidRPr="006048BA" w:rsidRDefault="004F5176" w:rsidP="00D43364">
      <w:pPr>
        <w:pStyle w:val="BodyTextIndent"/>
        <w:bidi/>
      </w:pPr>
      <w:r w:rsidRPr="006048BA">
        <w:rPr>
          <w:rFonts w:hint="cs"/>
          <w:rtl/>
        </w:rPr>
        <w:t>این صفحه برای نوشتن فهرست کوته‌نوشته‌های موجود در متن پایان‌نامه/ رساله می‌باشد، چنانچه در متن پایان‌نامه/ رساله خود از هیچ کوته‌نوشتی استفاده‌ نشده است، لطفاً این صفحه را پاک ‌کنید.</w:t>
      </w:r>
    </w:p>
    <w:p w14:paraId="7499CD86" w14:textId="77777777" w:rsidR="004F5176" w:rsidRPr="00750B55" w:rsidRDefault="004F5176" w:rsidP="00D43364">
      <w:pPr>
        <w:bidi/>
        <w:rPr>
          <w:rtl/>
        </w:rPr>
      </w:pPr>
      <w:r w:rsidRPr="00750B55">
        <w:rPr>
          <w:rFonts w:hint="cs"/>
          <w:rtl/>
        </w:rPr>
        <w:t>چنانچه در پایان‌نامه/ رساله از نشانه‌ها، نمادها و اختصارها استفاده شده باشد، باید فهرست آن‌ها نوشته شود. این نشانه‌ها اگر انگلیسی، فرانسه و یونانی باشند، همراه توضیحشان در سمت چپ و اگر فارسی و عربی باشند، سمت راست صفحه می‌آیند. در ترتیب قرار گرفتن این نشانه‌ها، نخست فارسی، سپس به‌ترتیب عربی، انگلیسی، فرانسه و یونانی نوشته‌ می‌شوند. مانند:</w:t>
      </w:r>
    </w:p>
    <w:p w14:paraId="4B6E82DE" w14:textId="77777777" w:rsidR="004F5176" w:rsidRPr="00750B55" w:rsidRDefault="004F5176" w:rsidP="004F5176">
      <w:pPr>
        <w:jc w:val="lowKashida"/>
        <w:rPr>
          <w:b/>
          <w:bCs/>
          <w:sz w:val="20"/>
          <w:szCs w:val="24"/>
          <w:rtl/>
          <w:lang w:val="en-AU" w:bidi="ar-BH"/>
        </w:rPr>
      </w:pPr>
    </w:p>
    <w:tbl>
      <w:tblPr>
        <w:tblW w:w="0" w:type="auto"/>
        <w:tblLook w:val="04A0" w:firstRow="1" w:lastRow="0" w:firstColumn="1" w:lastColumn="0" w:noHBand="0" w:noVBand="1"/>
      </w:tblPr>
      <w:tblGrid>
        <w:gridCol w:w="853"/>
        <w:gridCol w:w="8207"/>
      </w:tblGrid>
      <w:tr w:rsidR="004F5176" w:rsidRPr="004F5176" w14:paraId="52A28335" w14:textId="77777777" w:rsidTr="00D43364">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699F5BC8" w14:textId="77777777"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2190FF65" w14:textId="77777777"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پایان</w:t>
            </w:r>
            <w:r w:rsidRPr="004F5176">
              <w:rPr>
                <w:rFonts w:hint="cs"/>
                <w:sz w:val="20"/>
                <w:szCs w:val="24"/>
                <w:rtl/>
                <w:lang w:val="en-AU" w:bidi="ar-BH"/>
              </w:rPr>
              <w:t>‌</w:t>
            </w:r>
            <w:r w:rsidRPr="004F5176">
              <w:rPr>
                <w:sz w:val="20"/>
                <w:szCs w:val="24"/>
                <w:rtl/>
                <w:lang w:val="en-AU" w:bidi="ar-BH"/>
              </w:rPr>
              <w:t>نامه و رساله</w:t>
            </w:r>
          </w:p>
        </w:tc>
      </w:tr>
      <w:tr w:rsidR="004F5176" w:rsidRPr="004F5176" w14:paraId="7E662C9B" w14:textId="77777777" w:rsidTr="00D43364">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F9066F7"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1CADBFD"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نيروي زميني ارتش جمهوري اسلامي ايران</w:t>
            </w:r>
          </w:p>
        </w:tc>
      </w:tr>
      <w:tr w:rsidR="004F5176" w:rsidRPr="004F5176" w14:paraId="645A4203" w14:textId="77777777" w:rsidTr="00D43364">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30CA4340"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5A82BB5A" w14:textId="77777777" w:rsidR="004F5176" w:rsidRPr="004F5176" w:rsidRDefault="004F5176" w:rsidP="00CB5B7D">
            <w:pPr>
              <w:spacing w:line="240" w:lineRule="auto"/>
              <w:jc w:val="left"/>
              <w:rPr>
                <w:sz w:val="20"/>
                <w:szCs w:val="24"/>
                <w:lang w:val="en-AU" w:bidi="ar-BH"/>
              </w:rPr>
            </w:pPr>
            <w:r w:rsidRPr="004F5176">
              <w:rPr>
                <w:sz w:val="20"/>
                <w:szCs w:val="24"/>
                <w:rtl/>
                <w:lang w:val="en-AU" w:bidi="ar-BH"/>
              </w:rPr>
              <w:t>هواپیمایی ملی ایران</w:t>
            </w:r>
          </w:p>
        </w:tc>
      </w:tr>
    </w:tbl>
    <w:p w14:paraId="75A35084" w14:textId="77777777" w:rsidR="00123212" w:rsidRPr="00D43364" w:rsidRDefault="00123212" w:rsidP="00EA310A">
      <w:pPr>
        <w:rPr>
          <w:rFonts w:asciiTheme="minorHAnsi" w:hAnsiTheme="minorHAnsi"/>
          <w:rtl/>
          <w:lang w:bidi="ar-SA"/>
        </w:rPr>
      </w:pPr>
    </w:p>
    <w:p w14:paraId="1554D995" w14:textId="77777777" w:rsidR="00123212" w:rsidRPr="00312896" w:rsidRDefault="00995A3B" w:rsidP="00995A3B">
      <w:pPr>
        <w:pageBreakBefore/>
        <w:jc w:val="center"/>
        <w:rPr>
          <w:rFonts w:asciiTheme="minorHAnsi" w:hAnsiTheme="minorHAnsi"/>
          <w:b/>
          <w:bCs/>
        </w:rPr>
      </w:pPr>
      <w:r w:rsidRPr="00995A3B">
        <w:rPr>
          <w:b/>
          <w:bCs/>
        </w:rPr>
        <w:lastRenderedPageBreak/>
        <w:t xml:space="preserve">Liste des </w:t>
      </w:r>
      <w:r>
        <w:rPr>
          <w:b/>
          <w:bCs/>
        </w:rPr>
        <w:t>T</w:t>
      </w:r>
      <w:r w:rsidRPr="00995A3B">
        <w:rPr>
          <w:b/>
          <w:bCs/>
        </w:rPr>
        <w:t>ables</w:t>
      </w:r>
    </w:p>
    <w:p w14:paraId="732BE5E5" w14:textId="77777777" w:rsidR="003D71E3" w:rsidRPr="003F0BFD" w:rsidRDefault="00B47C62" w:rsidP="00C341D6">
      <w:pPr>
        <w:pStyle w:val="TableofFigures"/>
      </w:pPr>
      <w:fldSimple w:instr=" TOC \h \z \c &quot;Tables&quot; ">
        <w:r>
          <w:rPr>
            <w:rFonts w:ascii="Times New Roman" w:hAnsi="Times New Roman"/>
            <w:b/>
            <w:bCs/>
            <w:noProof/>
          </w:rPr>
          <w:t>No table of figures entries found.</w:t>
        </w:r>
      </w:fldSimple>
    </w:p>
    <w:p w14:paraId="761F67F1" w14:textId="77777777" w:rsidR="00C94F3D" w:rsidRPr="007111A4" w:rsidRDefault="00995A3B" w:rsidP="00995A3B">
      <w:pPr>
        <w:pageBreakBefore/>
        <w:jc w:val="center"/>
        <w:rPr>
          <w:b/>
          <w:bCs/>
          <w:rtl/>
        </w:rPr>
      </w:pPr>
      <w:r w:rsidRPr="00995A3B">
        <w:rPr>
          <w:b/>
          <w:bCs/>
        </w:rPr>
        <w:lastRenderedPageBreak/>
        <w:t xml:space="preserve">Liste des </w:t>
      </w:r>
      <w:r>
        <w:rPr>
          <w:b/>
          <w:bCs/>
        </w:rPr>
        <w:t>F</w:t>
      </w:r>
      <w:r w:rsidRPr="00995A3B">
        <w:rPr>
          <w:b/>
          <w:bCs/>
        </w:rPr>
        <w:t>igures</w:t>
      </w:r>
    </w:p>
    <w:p w14:paraId="2DE37C2B" w14:textId="77777777" w:rsidR="00214E8A" w:rsidRPr="003F0BFD" w:rsidRDefault="00B47C62" w:rsidP="003F0BFD">
      <w:pPr>
        <w:pStyle w:val="TableofFigures"/>
        <w:tabs>
          <w:tab w:val="clear" w:pos="9072"/>
          <w:tab w:val="left" w:pos="1870"/>
          <w:tab w:val="right" w:leader="dot" w:pos="9060"/>
        </w:tabs>
        <w:rPr>
          <w:rtl/>
        </w:rPr>
      </w:pPr>
      <w:fldSimple w:instr=" TOC \h \z \c &quot;Figures&quot; ">
        <w:r>
          <w:rPr>
            <w:rFonts w:ascii="Times New Roman" w:hAnsi="Times New Roman"/>
            <w:b/>
            <w:bCs/>
            <w:noProof/>
          </w:rPr>
          <w:t>No table of figures entries found.</w:t>
        </w:r>
      </w:fldSimple>
    </w:p>
    <w:p w14:paraId="0B1F3B97" w14:textId="77777777" w:rsidR="00C94F3D" w:rsidRPr="00312896" w:rsidRDefault="00995A3B" w:rsidP="00995A3B">
      <w:pPr>
        <w:pageBreakBefore/>
        <w:jc w:val="center"/>
        <w:rPr>
          <w:rFonts w:asciiTheme="minorHAnsi" w:hAnsiTheme="minorHAnsi"/>
          <w:b/>
          <w:bCs/>
        </w:rPr>
      </w:pPr>
      <w:r w:rsidRPr="00995A3B">
        <w:rPr>
          <w:b/>
          <w:bCs/>
        </w:rPr>
        <w:lastRenderedPageBreak/>
        <w:t xml:space="preserve">Liste des </w:t>
      </w:r>
      <w:r>
        <w:rPr>
          <w:b/>
          <w:bCs/>
        </w:rPr>
        <w:t>Graphiques</w:t>
      </w:r>
    </w:p>
    <w:p w14:paraId="483DCBA6" w14:textId="77777777" w:rsidR="003A29A7" w:rsidRDefault="00B47C62" w:rsidP="00890D93">
      <w:fldSimple w:instr=" TOC \h \z \c &quot;Graphiques&quot; ">
        <w:r>
          <w:rPr>
            <w:rFonts w:ascii="Times New Roman" w:hAnsi="Times New Roman"/>
            <w:b/>
            <w:bCs/>
            <w:noProof/>
          </w:rPr>
          <w:t>No table of figures entries found.</w:t>
        </w:r>
      </w:fldSimple>
    </w:p>
    <w:sdt>
      <w:sdtPr>
        <w:id w:val="643323972"/>
        <w:lock w:val="sdtContentLocked"/>
      </w:sdtPr>
      <w:sdtContent>
        <w:p w14:paraId="05BA7733" w14:textId="77777777" w:rsidR="008B4E23" w:rsidRPr="003A29A7" w:rsidRDefault="008B4E23" w:rsidP="003A29A7">
          <w:pPr>
            <w:pStyle w:val="Footer"/>
            <w:tabs>
              <w:tab w:val="clear" w:pos="4680"/>
              <w:tab w:val="clear" w:pos="9360"/>
            </w:tabs>
            <w:spacing w:line="312" w:lineRule="auto"/>
            <w:rPr>
              <w:rFonts w:asciiTheme="minorHAnsi" w:hAnsiTheme="minorHAnsi"/>
              <w:sz w:val="22"/>
              <w:szCs w:val="24"/>
            </w:rPr>
          </w:pPr>
        </w:p>
        <w:p w14:paraId="5D7B9579" w14:textId="77777777" w:rsidR="00D20883" w:rsidRDefault="00000000" w:rsidP="00890D93">
          <w:pPr>
            <w:rPr>
              <w:rtl/>
            </w:rPr>
            <w:sectPr w:rsidR="00D20883" w:rsidSect="00E05D07">
              <w:headerReference w:type="default" r:id="rId14"/>
              <w:footerReference w:type="default" r:id="rId15"/>
              <w:footnotePr>
                <w:numRestart w:val="eachPage"/>
              </w:footnotePr>
              <w:pgSz w:w="11906" w:h="16838" w:code="9"/>
              <w:pgMar w:top="1418" w:right="1418" w:bottom="1418" w:left="1418" w:header="1134" w:footer="567" w:gutter="0"/>
              <w:pgNumType w:start="1"/>
              <w:cols w:space="720"/>
              <w:rtlGutter/>
              <w:docGrid w:linePitch="360"/>
            </w:sectPr>
          </w:pPr>
        </w:p>
      </w:sdtContent>
    </w:sdt>
    <w:bookmarkStart w:id="3" w:name="_Toc69889497"/>
    <w:bookmarkStart w:id="4" w:name="_Toc69889499"/>
    <w:bookmarkStart w:id="5" w:name="_Toc88389409"/>
    <w:bookmarkStart w:id="6" w:name="_Toc88389693"/>
    <w:bookmarkStart w:id="7" w:name="_Toc88391929"/>
    <w:bookmarkStart w:id="8" w:name="_Toc89609345"/>
    <w:bookmarkStart w:id="9" w:name="_Toc90207222"/>
    <w:bookmarkStart w:id="10" w:name="_Toc92091203"/>
    <w:bookmarkStart w:id="11" w:name="_Toc109430553"/>
    <w:bookmarkStart w:id="12" w:name="_Ref140514290"/>
    <w:bookmarkStart w:id="13" w:name="_Ref140514297"/>
    <w:bookmarkStart w:id="14" w:name="_Toc140622122"/>
    <w:bookmarkStart w:id="15" w:name="_Toc503752294"/>
    <w:bookmarkStart w:id="16" w:name="_Toc59436076"/>
    <w:bookmarkEnd w:id="3"/>
    <w:p w14:paraId="69223AC4" w14:textId="77777777" w:rsidR="004955E1" w:rsidRPr="0051518E" w:rsidRDefault="00000000" w:rsidP="00AC0D35">
      <w:pPr>
        <w:pStyle w:val="Heading1"/>
        <w:rPr>
          <w:rtl/>
        </w:rPr>
      </w:pPr>
      <w:sdt>
        <w:sdtPr>
          <w:alias w:val="عنوان فصل اول"/>
          <w:tag w:val=""/>
          <w:id w:val="-1177267636"/>
          <w:lock w:val="sdtLocked"/>
          <w:dataBinding w:prefixMappings="xmlns:ns0='http://schemas.openxmlformats.org/officeDocument/2006/extended-properties' " w:xpath="/ns0:Properties[1]/ns0:Company[1]" w:storeItemID="{6668398D-A668-4E3E-A5EB-62B293D839F1}"/>
          <w:text/>
        </w:sdtPr>
        <w:sdtContent>
          <w:r w:rsidR="00995A3B">
            <w:t>.....</w:t>
          </w:r>
        </w:sdtContent>
      </w:sdt>
      <w:bookmarkEnd w:id="4"/>
      <w:bookmarkEnd w:id="5"/>
      <w:bookmarkEnd w:id="6"/>
      <w:bookmarkEnd w:id="7"/>
      <w:bookmarkEnd w:id="8"/>
      <w:bookmarkEnd w:id="9"/>
      <w:bookmarkEnd w:id="10"/>
      <w:bookmarkEnd w:id="11"/>
      <w:bookmarkEnd w:id="12"/>
      <w:bookmarkEnd w:id="13"/>
      <w:bookmarkEnd w:id="14"/>
    </w:p>
    <w:p w14:paraId="61355C0D" w14:textId="77777777" w:rsidR="00AC0D35" w:rsidRDefault="00AC0D35">
      <w:pPr>
        <w:spacing w:line="240" w:lineRule="auto"/>
        <w:jc w:val="left"/>
        <w:rPr>
          <w:lang w:bidi="ar-SA"/>
        </w:rPr>
      </w:pPr>
      <w:bookmarkStart w:id="17" w:name="_Toc69889500"/>
      <w:bookmarkStart w:id="18" w:name="_Toc88389410"/>
      <w:bookmarkStart w:id="19" w:name="_Toc88389694"/>
      <w:bookmarkStart w:id="20" w:name="_Toc88391930"/>
      <w:bookmarkStart w:id="21" w:name="_Toc89609346"/>
      <w:bookmarkStart w:id="22" w:name="_Toc90207223"/>
      <w:bookmarkStart w:id="23" w:name="_Toc92091204"/>
      <w:bookmarkEnd w:id="15"/>
      <w:bookmarkEnd w:id="16"/>
    </w:p>
    <w:sdt>
      <w:sdtPr>
        <w:rPr>
          <w:lang w:bidi="ar-SA"/>
        </w:rPr>
        <w:alias w:val="این سطر پاک نشود"/>
        <w:tag w:val="این سطر پاک نشود"/>
        <w:id w:val="354163748"/>
        <w:lock w:val="sdtContentLocked"/>
      </w:sdtPr>
      <w:sdtContent>
        <w:p w14:paraId="5719394F" w14:textId="77777777" w:rsidR="00CB5B7D" w:rsidRPr="00E579D4" w:rsidRDefault="00CB5B7D" w:rsidP="00254C2D">
          <w:pPr>
            <w:rPr>
              <w:rtl/>
              <w:lang w:bidi="ar-SA"/>
            </w:rPr>
          </w:pPr>
        </w:p>
        <w:p w14:paraId="7DB87CB0" w14:textId="77777777" w:rsidR="00D61D94" w:rsidRDefault="00000000" w:rsidP="00A36BAE">
          <w:pPr>
            <w:rPr>
              <w:rtl/>
              <w:lang w:bidi="ar-SA"/>
            </w:rPr>
            <w:sectPr w:rsidR="00D61D94" w:rsidSect="00A310C6">
              <w:headerReference w:type="default" r:id="rId16"/>
              <w:footerReference w:type="default" r:id="rId17"/>
              <w:headerReference w:type="first" r:id="rId18"/>
              <w:footnotePr>
                <w:numRestart w:val="eachPage"/>
              </w:footnotePr>
              <w:pgSz w:w="11906" w:h="16838" w:code="9"/>
              <w:pgMar w:top="1418" w:right="1418" w:bottom="1418" w:left="1418" w:header="1134" w:footer="567" w:gutter="0"/>
              <w:cols w:space="720"/>
              <w:titlePg/>
              <w:bidi/>
              <w:rtlGutter/>
              <w:docGrid w:linePitch="360"/>
            </w:sectPr>
          </w:pPr>
        </w:p>
      </w:sdtContent>
    </w:sdt>
    <w:bookmarkStart w:id="24" w:name="_Toc88389413"/>
    <w:bookmarkStart w:id="25" w:name="_Toc88389697"/>
    <w:bookmarkStart w:id="26" w:name="_Toc88391933"/>
    <w:bookmarkStart w:id="27" w:name="_Toc89609349"/>
    <w:bookmarkStart w:id="28" w:name="_Toc90207226"/>
    <w:bookmarkStart w:id="29" w:name="_Toc92091207"/>
    <w:bookmarkStart w:id="30" w:name="_Toc109430556"/>
    <w:bookmarkStart w:id="31" w:name="_Toc140622123"/>
    <w:bookmarkStart w:id="32" w:name="_Toc59436105"/>
    <w:bookmarkStart w:id="33" w:name="_Toc503752316"/>
    <w:bookmarkStart w:id="34" w:name="_Toc503579388"/>
    <w:bookmarkStart w:id="35" w:name="_Toc503570442"/>
    <w:bookmarkEnd w:id="17"/>
    <w:bookmarkEnd w:id="18"/>
    <w:bookmarkEnd w:id="19"/>
    <w:bookmarkEnd w:id="20"/>
    <w:bookmarkEnd w:id="21"/>
    <w:bookmarkEnd w:id="22"/>
    <w:bookmarkEnd w:id="23"/>
    <w:p w14:paraId="299468D8" w14:textId="77777777" w:rsidR="00ED3BC7" w:rsidRPr="007111A4" w:rsidRDefault="00000000" w:rsidP="00E05D07">
      <w:pPr>
        <w:pStyle w:val="Heading1"/>
        <w:rPr>
          <w:rtl/>
        </w:rPr>
      </w:pPr>
      <w:sdt>
        <w:sdtPr>
          <w:alias w:val="عنوان فصل دوم"/>
          <w:tag w:val=""/>
          <w:id w:val="-1592227455"/>
          <w:lock w:val="sdtLocked"/>
          <w:dataBinding w:prefixMappings="xmlns:ns0='http://schemas.microsoft.com/office/2006/coverPageProps' " w:xpath="/ns0:CoverPageProperties[1]/ns0:CompanyAddress[1]" w:storeItemID="{55AF091B-3C7A-41E3-B477-F2FDAA23CFDA}"/>
          <w:text/>
        </w:sdtPr>
        <w:sdtContent>
          <w:r w:rsidR="00585F2C">
            <w:t>.......</w:t>
          </w:r>
        </w:sdtContent>
      </w:sdt>
      <w:bookmarkEnd w:id="24"/>
      <w:bookmarkEnd w:id="25"/>
      <w:bookmarkEnd w:id="26"/>
      <w:bookmarkEnd w:id="27"/>
      <w:bookmarkEnd w:id="28"/>
      <w:bookmarkEnd w:id="29"/>
      <w:bookmarkEnd w:id="30"/>
      <w:bookmarkEnd w:id="31"/>
    </w:p>
    <w:p w14:paraId="3D86F884" w14:textId="77777777" w:rsidR="00FA0964" w:rsidRDefault="00FA0964" w:rsidP="00254C2D"/>
    <w:bookmarkStart w:id="36" w:name="_Toc69889509" w:displacedByCustomXml="next"/>
    <w:bookmarkEnd w:id="36" w:displacedByCustomXml="next"/>
    <w:bookmarkEnd w:id="35" w:displacedByCustomXml="next"/>
    <w:bookmarkEnd w:id="34" w:displacedByCustomXml="next"/>
    <w:bookmarkEnd w:id="33" w:displacedByCustomXml="next"/>
    <w:bookmarkEnd w:id="32" w:displacedByCustomXml="next"/>
    <w:bookmarkStart w:id="37" w:name="_Toc59436398" w:displacedByCustomXml="next"/>
    <w:bookmarkStart w:id="38" w:name="_Toc503752338" w:displacedByCustomXml="next"/>
    <w:sdt>
      <w:sdtPr>
        <w:rPr>
          <w:lang w:bidi="ar-SA"/>
        </w:rPr>
        <w:alias w:val="این سطر پاک نشود"/>
        <w:tag w:val="این سطر پاک نشود"/>
        <w:id w:val="-1075503192"/>
        <w:lock w:val="sdtContentLocked"/>
      </w:sdtPr>
      <w:sdtContent>
        <w:p w14:paraId="7DF8B5D1" w14:textId="77777777" w:rsidR="00CB5B7D" w:rsidRPr="00E579D4" w:rsidRDefault="00CB5B7D" w:rsidP="00C52946">
          <w:pPr>
            <w:rPr>
              <w:rtl/>
              <w:lang w:bidi="ar-SA"/>
            </w:rPr>
          </w:pPr>
        </w:p>
        <w:p w14:paraId="49641946" w14:textId="77777777" w:rsidR="00D61D94" w:rsidRPr="00E579D4" w:rsidRDefault="00000000" w:rsidP="00C52946">
          <w:pPr>
            <w:rPr>
              <w:rtl/>
              <w:lang w:bidi="ar-SA"/>
            </w:rPr>
            <w:sectPr w:rsidR="00D61D94" w:rsidRPr="00E579D4" w:rsidSect="00A310C6">
              <w:headerReference w:type="default" r:id="rId19"/>
              <w:footerReference w:type="default" r:id="rId20"/>
              <w:footnotePr>
                <w:numRestart w:val="eachPage"/>
              </w:footnotePr>
              <w:pgSz w:w="11906" w:h="16838" w:code="9"/>
              <w:pgMar w:top="1418" w:right="1418" w:bottom="1418" w:left="1418" w:header="1134" w:footer="567" w:gutter="0"/>
              <w:cols w:space="720"/>
              <w:titlePg/>
              <w:bidi/>
              <w:rtlGutter/>
              <w:docGrid w:linePitch="360"/>
            </w:sectPr>
          </w:pPr>
        </w:p>
      </w:sdtContent>
    </w:sdt>
    <w:bookmarkStart w:id="39" w:name="_Toc88389417"/>
    <w:bookmarkStart w:id="40" w:name="_Toc88389701"/>
    <w:bookmarkStart w:id="41" w:name="_Toc88391937"/>
    <w:bookmarkStart w:id="42" w:name="_Toc89609353"/>
    <w:bookmarkStart w:id="43" w:name="_Toc90207230"/>
    <w:bookmarkStart w:id="44" w:name="_Toc92091211"/>
    <w:bookmarkStart w:id="45" w:name="_Toc109430559"/>
    <w:bookmarkStart w:id="46" w:name="_Toc140622124"/>
    <w:p w14:paraId="202A6022" w14:textId="77777777" w:rsidR="00835B31" w:rsidRPr="007111A4" w:rsidRDefault="00000000" w:rsidP="00415B49">
      <w:pPr>
        <w:pStyle w:val="Heading1"/>
        <w:rPr>
          <w:rtl/>
        </w:rPr>
      </w:pPr>
      <w:sdt>
        <w:sdtPr>
          <w:alias w:val="عنوان فصل سوم"/>
          <w:tag w:val=""/>
          <w:id w:val="375285379"/>
          <w:lock w:val="sdtLocked"/>
          <w:dataBinding w:prefixMappings="xmlns:ns0='http://purl.org/dc/elements/1.1/' xmlns:ns1='http://schemas.openxmlformats.org/package/2006/metadata/core-properties' " w:xpath="/ns1:coreProperties[1]/ns1:category[1]" w:storeItemID="{6C3C8BC8-F283-45AE-878A-BAB7291924A1}"/>
          <w:text/>
        </w:sdtPr>
        <w:sdtContent>
          <w:r w:rsidR="00585F2C" w:rsidRPr="00585F2C">
            <w:t>.......</w:t>
          </w:r>
        </w:sdtContent>
      </w:sdt>
      <w:bookmarkEnd w:id="39"/>
      <w:bookmarkEnd w:id="40"/>
      <w:bookmarkEnd w:id="41"/>
      <w:bookmarkEnd w:id="42"/>
      <w:bookmarkEnd w:id="43"/>
      <w:bookmarkEnd w:id="44"/>
      <w:bookmarkEnd w:id="45"/>
      <w:bookmarkEnd w:id="46"/>
    </w:p>
    <w:p w14:paraId="14B6B9B1" w14:textId="77777777" w:rsidR="006048BA" w:rsidRPr="00585F2C" w:rsidRDefault="006048BA" w:rsidP="00254C2D">
      <w:bookmarkStart w:id="47" w:name="_Toc69889515"/>
      <w:bookmarkEnd w:id="47"/>
    </w:p>
    <w:sdt>
      <w:sdtPr>
        <w:alias w:val="این سطر پاک نشود"/>
        <w:tag w:val="این سطر پاک نشود"/>
        <w:id w:val="1308358369"/>
        <w:lock w:val="sdtContentLocked"/>
      </w:sdtPr>
      <w:sdtContent>
        <w:p w14:paraId="40FE7DC3" w14:textId="77777777" w:rsidR="003633FE" w:rsidRPr="00C52946" w:rsidRDefault="003633FE" w:rsidP="00CB5B7D">
          <w:pPr>
            <w:rPr>
              <w:rtl/>
            </w:rPr>
          </w:pPr>
        </w:p>
        <w:p w14:paraId="7E2B8019" w14:textId="77777777" w:rsidR="00D61D94" w:rsidRDefault="00000000" w:rsidP="00271467">
          <w:pPr>
            <w:rPr>
              <w:rtl/>
            </w:rPr>
            <w:sectPr w:rsidR="00D61D94" w:rsidSect="00A310C6">
              <w:headerReference w:type="default" r:id="rId21"/>
              <w:footerReference w:type="default" r:id="rId22"/>
              <w:footnotePr>
                <w:numRestart w:val="eachPage"/>
              </w:footnotePr>
              <w:pgSz w:w="11906" w:h="16838" w:code="9"/>
              <w:pgMar w:top="1418" w:right="1418" w:bottom="1418" w:left="1418" w:header="1134" w:footer="567" w:gutter="0"/>
              <w:cols w:space="720"/>
              <w:titlePg/>
              <w:bidi/>
              <w:rtlGutter/>
              <w:docGrid w:linePitch="360"/>
            </w:sectPr>
          </w:pPr>
        </w:p>
      </w:sdtContent>
    </w:sdt>
    <w:bookmarkStart w:id="48" w:name="_Toc88389421"/>
    <w:bookmarkStart w:id="49" w:name="_Toc88389705"/>
    <w:bookmarkStart w:id="50" w:name="_Toc88391941"/>
    <w:bookmarkStart w:id="51" w:name="_Toc89609357"/>
    <w:bookmarkStart w:id="52" w:name="_Toc90207234"/>
    <w:bookmarkStart w:id="53" w:name="_Toc92091215"/>
    <w:bookmarkStart w:id="54" w:name="_Toc109430562"/>
    <w:bookmarkStart w:id="55" w:name="_Toc140622125"/>
    <w:p w14:paraId="65DE2C40" w14:textId="77777777" w:rsidR="0077137B" w:rsidRPr="007111A4" w:rsidRDefault="00000000" w:rsidP="00415B49">
      <w:pPr>
        <w:pStyle w:val="Heading1"/>
        <w:rPr>
          <w:rtl/>
        </w:rPr>
      </w:pPr>
      <w:sdt>
        <w:sdtPr>
          <w:alias w:val="عنوان فصل چهارم"/>
          <w:tag w:val=""/>
          <w:id w:val="558064207"/>
          <w:dataBinding w:prefixMappings="xmlns:ns0='http://schemas.microsoft.com/office/2006/coverPageProps' " w:xpath="/ns0:CoverPageProperties[1]/ns0:CompanyEmail[1]" w:storeItemID="{55AF091B-3C7A-41E3-B477-F2FDAA23CFDA}"/>
          <w:text/>
        </w:sdtPr>
        <w:sdtContent>
          <w:r w:rsidR="00585F2C" w:rsidRPr="00585F2C">
            <w:t>.......</w:t>
          </w:r>
        </w:sdtContent>
      </w:sdt>
      <w:bookmarkEnd w:id="48"/>
      <w:bookmarkEnd w:id="49"/>
      <w:bookmarkEnd w:id="50"/>
      <w:bookmarkEnd w:id="51"/>
      <w:bookmarkEnd w:id="52"/>
      <w:bookmarkEnd w:id="53"/>
      <w:bookmarkEnd w:id="54"/>
      <w:bookmarkEnd w:id="55"/>
    </w:p>
    <w:p w14:paraId="1754861E" w14:textId="77777777" w:rsidR="006048BA" w:rsidRPr="00585F2C" w:rsidRDefault="006048BA" w:rsidP="00254C2D"/>
    <w:p w14:paraId="20A9F1D6" w14:textId="77777777" w:rsidR="003633FE" w:rsidRDefault="003633FE" w:rsidP="00C52946">
      <w:pPr>
        <w:rPr>
          <w:rtl/>
        </w:rPr>
      </w:pPr>
    </w:p>
    <w:p w14:paraId="32AF566A" w14:textId="77777777" w:rsidR="00D61D94" w:rsidRDefault="00D61D94" w:rsidP="00C52946">
      <w:pPr>
        <w:rPr>
          <w:rtl/>
        </w:rPr>
        <w:sectPr w:rsidR="00D61D94" w:rsidSect="00A310C6">
          <w:headerReference w:type="default" r:id="rId23"/>
          <w:footerReference w:type="default" r:id="rId24"/>
          <w:footnotePr>
            <w:numRestart w:val="eachPage"/>
          </w:footnotePr>
          <w:pgSz w:w="11906" w:h="16838" w:code="9"/>
          <w:pgMar w:top="1418" w:right="1418" w:bottom="1418" w:left="1418" w:header="1134" w:footer="567" w:gutter="0"/>
          <w:cols w:space="720"/>
          <w:titlePg/>
          <w:bidi/>
          <w:rtlGutter/>
          <w:docGrid w:linePitch="360"/>
        </w:sectPr>
      </w:pPr>
    </w:p>
    <w:bookmarkStart w:id="56" w:name="_Toc88389425"/>
    <w:bookmarkStart w:id="57" w:name="_Toc88389709"/>
    <w:bookmarkStart w:id="58" w:name="_Toc88391945"/>
    <w:bookmarkStart w:id="59" w:name="_Toc89609361"/>
    <w:bookmarkStart w:id="60" w:name="_Toc90207238"/>
    <w:bookmarkStart w:id="61" w:name="_Toc92091219"/>
    <w:bookmarkStart w:id="62" w:name="_Toc109430565"/>
    <w:bookmarkStart w:id="63" w:name="_Toc140622126"/>
    <w:p w14:paraId="0B92F8C7" w14:textId="77777777" w:rsidR="00254D9B" w:rsidRPr="007111A4" w:rsidRDefault="00000000" w:rsidP="00415B49">
      <w:pPr>
        <w:pStyle w:val="Heading1"/>
        <w:rPr>
          <w:rtl/>
        </w:rPr>
      </w:pPr>
      <w:sdt>
        <w:sdtPr>
          <w:alias w:val="عنوان فصل پنجم"/>
          <w:tag w:val=""/>
          <w:id w:val="1560124959"/>
          <w:dataBinding w:prefixMappings="xmlns:ns0='http://schemas.microsoft.com/office/2006/coverPageProps' " w:xpath="/ns0:CoverPageProperties[1]/ns0:CompanyFax[1]" w:storeItemID="{55AF091B-3C7A-41E3-B477-F2FDAA23CFDA}"/>
          <w:text/>
        </w:sdtPr>
        <w:sdtContent>
          <w:r w:rsidR="00585F2C" w:rsidRPr="00585F2C">
            <w:t>.......</w:t>
          </w:r>
        </w:sdtContent>
      </w:sdt>
      <w:bookmarkEnd w:id="56"/>
      <w:bookmarkEnd w:id="57"/>
      <w:bookmarkEnd w:id="58"/>
      <w:bookmarkEnd w:id="59"/>
      <w:bookmarkEnd w:id="60"/>
      <w:bookmarkEnd w:id="61"/>
      <w:bookmarkEnd w:id="62"/>
      <w:bookmarkEnd w:id="63"/>
    </w:p>
    <w:p w14:paraId="205E9CB9" w14:textId="77777777" w:rsidR="002B6156" w:rsidRPr="00585F2C" w:rsidRDefault="002B6156" w:rsidP="00254C2D"/>
    <w:p w14:paraId="68AF220C" w14:textId="77777777" w:rsidR="00AC3A1B" w:rsidRDefault="00AC3A1B" w:rsidP="00C52946">
      <w:pPr>
        <w:rPr>
          <w:rtl/>
        </w:rPr>
      </w:pPr>
    </w:p>
    <w:p w14:paraId="21BA1315" w14:textId="77777777" w:rsidR="00D61D94" w:rsidRDefault="00D61D94" w:rsidP="00C52946">
      <w:pPr>
        <w:rPr>
          <w:rtl/>
        </w:rPr>
        <w:sectPr w:rsidR="00D61D94" w:rsidSect="00333BA4">
          <w:headerReference w:type="default" r:id="rId25"/>
          <w:footerReference w:type="default" r:id="rId26"/>
          <w:footnotePr>
            <w:numRestart w:val="eachPage"/>
          </w:footnotePr>
          <w:pgSz w:w="11906" w:h="16838" w:code="9"/>
          <w:pgMar w:top="1418" w:right="1418" w:bottom="1418" w:left="1418" w:header="1134" w:footer="567" w:gutter="0"/>
          <w:cols w:space="720"/>
          <w:titlePg/>
          <w:bidi/>
          <w:rtlGutter/>
          <w:docGrid w:linePitch="360"/>
        </w:sectPr>
      </w:pPr>
    </w:p>
    <w:p w14:paraId="7A7AD59B" w14:textId="77777777" w:rsidR="00972676" w:rsidRPr="0047267F" w:rsidRDefault="00995A3B" w:rsidP="007E4D02">
      <w:pPr>
        <w:pBdr>
          <w:bottom w:val="single" w:sz="24" w:space="1" w:color="A6A6A6" w:themeColor="background1" w:themeShade="A6"/>
        </w:pBdr>
        <w:spacing w:before="1840" w:after="480"/>
        <w:outlineLvl w:val="0"/>
        <w:rPr>
          <w:rFonts w:ascii="Times New Roman Bold" w:hAnsi="Times New Roman Bold"/>
          <w:b/>
          <w:bCs/>
          <w:sz w:val="32"/>
          <w:szCs w:val="36"/>
        </w:rPr>
      </w:pPr>
      <w:bookmarkStart w:id="64" w:name="_Toc140622127"/>
      <w:bookmarkStart w:id="65" w:name="_Toc503752343"/>
      <w:bookmarkEnd w:id="38"/>
      <w:bookmarkEnd w:id="37"/>
      <w:r w:rsidRPr="00995A3B">
        <w:rPr>
          <w:rFonts w:ascii="Times New Roman Bold" w:hAnsi="Times New Roman Bold"/>
          <w:b/>
          <w:bCs/>
          <w:sz w:val="32"/>
          <w:szCs w:val="36"/>
        </w:rPr>
        <w:lastRenderedPageBreak/>
        <w:t>Annexes</w:t>
      </w:r>
      <w:bookmarkEnd w:id="64"/>
    </w:p>
    <w:p w14:paraId="5561985D" w14:textId="77777777" w:rsidR="005345A2" w:rsidRPr="003D71E3" w:rsidRDefault="00995A3B" w:rsidP="00995A3B">
      <w:pPr>
        <w:pStyle w:val="Heading2"/>
        <w:rPr>
          <w:rtl/>
        </w:rPr>
      </w:pPr>
      <w:bookmarkStart w:id="66" w:name="_Toc140622128"/>
      <w:r w:rsidRPr="00995A3B">
        <w:t>Annexe</w:t>
      </w:r>
      <w:r w:rsidR="00585F2C" w:rsidRPr="00585F2C">
        <w:t xml:space="preserve"> A</w:t>
      </w:r>
      <w:bookmarkEnd w:id="66"/>
    </w:p>
    <w:p w14:paraId="1C1F07C5" w14:textId="77777777" w:rsidR="00916123" w:rsidRDefault="00916123" w:rsidP="00254C2D">
      <w:pPr>
        <w:rPr>
          <w:rtl/>
        </w:rPr>
      </w:pPr>
    </w:p>
    <w:p w14:paraId="6D79DE31" w14:textId="77777777" w:rsidR="003917AF" w:rsidRPr="003D71E3" w:rsidRDefault="00995A3B" w:rsidP="003A29A7">
      <w:pPr>
        <w:pStyle w:val="Heading2"/>
        <w:pageBreakBefore/>
        <w:rPr>
          <w:rtl/>
        </w:rPr>
      </w:pPr>
      <w:bookmarkStart w:id="67" w:name="_Toc140622129"/>
      <w:r w:rsidRPr="00995A3B">
        <w:lastRenderedPageBreak/>
        <w:t>Annexe</w:t>
      </w:r>
      <w:r w:rsidR="00585F2C" w:rsidRPr="00585F2C">
        <w:t xml:space="preserve"> </w:t>
      </w:r>
      <w:r w:rsidR="00585F2C">
        <w:t>B</w:t>
      </w:r>
      <w:bookmarkEnd w:id="67"/>
    </w:p>
    <w:p w14:paraId="774DDE88" w14:textId="77777777" w:rsidR="003917AF" w:rsidRDefault="003917AF" w:rsidP="003917AF">
      <w:pPr>
        <w:rPr>
          <w:rtl/>
        </w:rPr>
      </w:pPr>
    </w:p>
    <w:p w14:paraId="015EF46E" w14:textId="77777777" w:rsidR="003917AF" w:rsidRPr="003D71E3" w:rsidRDefault="00995A3B" w:rsidP="003A29A7">
      <w:pPr>
        <w:pStyle w:val="Heading2"/>
        <w:pageBreakBefore/>
        <w:rPr>
          <w:rtl/>
        </w:rPr>
      </w:pPr>
      <w:bookmarkStart w:id="68" w:name="_Toc140622130"/>
      <w:r w:rsidRPr="00995A3B">
        <w:lastRenderedPageBreak/>
        <w:t>Annexe</w:t>
      </w:r>
      <w:r w:rsidR="00585F2C" w:rsidRPr="00585F2C">
        <w:t xml:space="preserve"> </w:t>
      </w:r>
      <w:r w:rsidR="00585F2C">
        <w:t>C</w:t>
      </w:r>
      <w:bookmarkEnd w:id="68"/>
    </w:p>
    <w:p w14:paraId="32D3DE87" w14:textId="77777777" w:rsidR="003917AF" w:rsidRDefault="003917AF" w:rsidP="003917AF">
      <w:pPr>
        <w:rPr>
          <w:rtl/>
        </w:rPr>
      </w:pPr>
    </w:p>
    <w:p w14:paraId="050CAE39" w14:textId="77777777" w:rsidR="00890D93" w:rsidRDefault="00890D93" w:rsidP="00D61D94">
      <w:pPr>
        <w:rPr>
          <w:rtl/>
        </w:rPr>
      </w:pPr>
      <w:bookmarkStart w:id="69" w:name="_Toc69889532"/>
      <w:bookmarkStart w:id="70" w:name="_Toc88389437"/>
      <w:bookmarkStart w:id="71" w:name="_Toc88389721"/>
      <w:bookmarkStart w:id="72" w:name="_Toc88391957"/>
      <w:bookmarkStart w:id="73" w:name="_Toc89609377"/>
      <w:bookmarkStart w:id="74" w:name="_Toc90207254"/>
      <w:bookmarkStart w:id="75" w:name="_Toc92091235"/>
    </w:p>
    <w:p w14:paraId="52848321" w14:textId="77777777" w:rsidR="00D61D94" w:rsidRDefault="00D61D94" w:rsidP="00526B38">
      <w:pPr>
        <w:spacing w:before="1840" w:after="480"/>
        <w:outlineLvl w:val="0"/>
        <w:rPr>
          <w:rtl/>
        </w:rPr>
        <w:sectPr w:rsidR="00D61D94" w:rsidSect="00F2067C">
          <w:headerReference w:type="default" r:id="rId27"/>
          <w:footerReference w:type="default" r:id="rId28"/>
          <w:headerReference w:type="first" r:id="rId29"/>
          <w:footnotePr>
            <w:numRestart w:val="eachPage"/>
          </w:footnotePr>
          <w:pgSz w:w="11906" w:h="16838" w:code="9"/>
          <w:pgMar w:top="1418" w:right="1418" w:bottom="1418" w:left="1418" w:header="1134" w:footer="567" w:gutter="0"/>
          <w:cols w:space="720"/>
          <w:titlePg/>
          <w:bidi/>
          <w:rtlGutter/>
          <w:docGrid w:linePitch="360"/>
        </w:sectPr>
      </w:pPr>
    </w:p>
    <w:p w14:paraId="40A776F2" w14:textId="77777777" w:rsidR="00A25738" w:rsidRPr="00E84A6B" w:rsidRDefault="00995A3B" w:rsidP="00995A3B">
      <w:pPr>
        <w:spacing w:before="3200" w:after="1200"/>
        <w:outlineLvl w:val="0"/>
        <w:rPr>
          <w:rFonts w:ascii="Times New Roman Bold" w:hAnsi="Times New Roman Bold"/>
          <w:b/>
          <w:bCs/>
          <w:sz w:val="32"/>
          <w:szCs w:val="36"/>
          <w:rtl/>
        </w:rPr>
      </w:pPr>
      <w:bookmarkStart w:id="76" w:name="_Toc140622131"/>
      <w:bookmarkEnd w:id="69"/>
      <w:bookmarkEnd w:id="70"/>
      <w:bookmarkEnd w:id="71"/>
      <w:bookmarkEnd w:id="72"/>
      <w:bookmarkEnd w:id="73"/>
      <w:bookmarkEnd w:id="74"/>
      <w:bookmarkEnd w:id="75"/>
      <w:r w:rsidRPr="00995A3B">
        <w:rPr>
          <w:rFonts w:ascii="Times New Roman Bold" w:hAnsi="Times New Roman Bold"/>
          <w:b/>
          <w:bCs/>
          <w:sz w:val="32"/>
          <w:szCs w:val="36"/>
        </w:rPr>
        <w:lastRenderedPageBreak/>
        <w:t xml:space="preserve">Glossaire </w:t>
      </w:r>
      <w:r>
        <w:rPr>
          <w:rFonts w:ascii="Times New Roman Bold" w:hAnsi="Times New Roman Bold"/>
          <w:b/>
          <w:bCs/>
          <w:sz w:val="32"/>
          <w:szCs w:val="36"/>
        </w:rPr>
        <w:t>F</w:t>
      </w:r>
      <w:r w:rsidRPr="00995A3B">
        <w:rPr>
          <w:rFonts w:ascii="Times New Roman Bold" w:hAnsi="Times New Roman Bold"/>
          <w:b/>
          <w:bCs/>
          <w:sz w:val="32"/>
          <w:szCs w:val="36"/>
        </w:rPr>
        <w:t>rançais-</w:t>
      </w:r>
      <w:r>
        <w:rPr>
          <w:rFonts w:ascii="Times New Roman Bold" w:hAnsi="Times New Roman Bold"/>
          <w:b/>
          <w:bCs/>
          <w:sz w:val="32"/>
          <w:szCs w:val="36"/>
        </w:rPr>
        <w:t xml:space="preserve"> P</w:t>
      </w:r>
      <w:r w:rsidRPr="00995A3B">
        <w:rPr>
          <w:rFonts w:ascii="Times New Roman Bold" w:hAnsi="Times New Roman Bold"/>
          <w:b/>
          <w:bCs/>
          <w:sz w:val="32"/>
          <w:szCs w:val="36"/>
        </w:rPr>
        <w:t>ersan</w:t>
      </w:r>
      <w:bookmarkEnd w:id="76"/>
    </w:p>
    <w:p w14:paraId="738AFDEC" w14:textId="77777777" w:rsidR="00C15B02" w:rsidRPr="00C15B02" w:rsidRDefault="00C15B02" w:rsidP="00C15B02">
      <w:pPr>
        <w:rPr>
          <w:rtl/>
        </w:rPr>
      </w:pPr>
    </w:p>
    <w:p w14:paraId="363C4909" w14:textId="77777777" w:rsidR="00C15B02" w:rsidRPr="001A25B4" w:rsidRDefault="00C15B02" w:rsidP="003A29A7">
      <w:pPr>
        <w:bidi/>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انگلیسی به فارسی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14:paraId="41CAB350" w14:textId="77777777" w:rsidR="00511354" w:rsidRDefault="00511354" w:rsidP="00916123">
      <w:pPr>
        <w:rPr>
          <w:rtl/>
        </w:rPr>
      </w:pPr>
    </w:p>
    <w:p w14:paraId="184DE420" w14:textId="77777777" w:rsidR="00D61D94" w:rsidRDefault="00D61D94" w:rsidP="00526B38">
      <w:pPr>
        <w:spacing w:before="1840" w:after="480"/>
        <w:outlineLvl w:val="0"/>
        <w:rPr>
          <w:rtl/>
        </w:rPr>
        <w:sectPr w:rsidR="00D61D94" w:rsidSect="00585F2C">
          <w:headerReference w:type="default" r:id="rId30"/>
          <w:footerReference w:type="default" r:id="rId31"/>
          <w:headerReference w:type="first" r:id="rId32"/>
          <w:footnotePr>
            <w:numRestart w:val="eachPage"/>
          </w:footnotePr>
          <w:pgSz w:w="11906" w:h="16838" w:code="9"/>
          <w:pgMar w:top="1418" w:right="1418" w:bottom="1418" w:left="1418" w:header="1134" w:footer="567" w:gutter="0"/>
          <w:cols w:space="720"/>
          <w:titlePg/>
          <w:bidi/>
          <w:rtlGutter/>
          <w:docGrid w:linePitch="360"/>
        </w:sectPr>
      </w:pPr>
      <w:bookmarkStart w:id="77" w:name="_Toc69889534"/>
      <w:bookmarkStart w:id="78" w:name="_Toc88389439"/>
      <w:bookmarkStart w:id="79" w:name="_Toc88389723"/>
      <w:bookmarkStart w:id="80" w:name="_Toc88391959"/>
      <w:bookmarkStart w:id="81" w:name="_Toc89609379"/>
      <w:bookmarkStart w:id="82" w:name="_Toc90207256"/>
      <w:bookmarkStart w:id="83" w:name="_Toc92091237"/>
    </w:p>
    <w:p w14:paraId="7F354DDA" w14:textId="77777777" w:rsidR="00A25738" w:rsidRPr="00E84A6B" w:rsidRDefault="00995A3B" w:rsidP="00995A3B">
      <w:pPr>
        <w:spacing w:before="3200" w:after="1200"/>
        <w:outlineLvl w:val="0"/>
        <w:rPr>
          <w:rFonts w:ascii="Times New Roman Bold" w:hAnsi="Times New Roman Bold"/>
          <w:b/>
          <w:bCs/>
          <w:sz w:val="32"/>
          <w:szCs w:val="36"/>
        </w:rPr>
      </w:pPr>
      <w:bookmarkStart w:id="84" w:name="_Toc140622132"/>
      <w:bookmarkEnd w:id="77"/>
      <w:bookmarkEnd w:id="78"/>
      <w:bookmarkEnd w:id="79"/>
      <w:bookmarkEnd w:id="80"/>
      <w:bookmarkEnd w:id="81"/>
      <w:bookmarkEnd w:id="82"/>
      <w:bookmarkEnd w:id="83"/>
      <w:r w:rsidRPr="00995A3B">
        <w:rPr>
          <w:rFonts w:ascii="Times New Roman Bold" w:hAnsi="Times New Roman Bold"/>
          <w:b/>
          <w:bCs/>
          <w:sz w:val="32"/>
          <w:szCs w:val="36"/>
        </w:rPr>
        <w:lastRenderedPageBreak/>
        <w:t xml:space="preserve">Glossaire </w:t>
      </w:r>
      <w:r>
        <w:rPr>
          <w:rFonts w:ascii="Times New Roman Bold" w:hAnsi="Times New Roman Bold"/>
          <w:b/>
          <w:bCs/>
          <w:sz w:val="32"/>
          <w:szCs w:val="36"/>
        </w:rPr>
        <w:t>P</w:t>
      </w:r>
      <w:r w:rsidRPr="00995A3B">
        <w:rPr>
          <w:rFonts w:ascii="Times New Roman Bold" w:hAnsi="Times New Roman Bold"/>
          <w:b/>
          <w:bCs/>
          <w:sz w:val="32"/>
          <w:szCs w:val="36"/>
        </w:rPr>
        <w:t>ersan-</w:t>
      </w:r>
      <w:r>
        <w:rPr>
          <w:rFonts w:ascii="Times New Roman Bold" w:hAnsi="Times New Roman Bold"/>
          <w:b/>
          <w:bCs/>
          <w:sz w:val="32"/>
          <w:szCs w:val="36"/>
        </w:rPr>
        <w:t xml:space="preserve"> F</w:t>
      </w:r>
      <w:r w:rsidRPr="00995A3B">
        <w:rPr>
          <w:rFonts w:ascii="Times New Roman Bold" w:hAnsi="Times New Roman Bold"/>
          <w:b/>
          <w:bCs/>
          <w:sz w:val="32"/>
          <w:szCs w:val="36"/>
        </w:rPr>
        <w:t>rançais</w:t>
      </w:r>
      <w:bookmarkEnd w:id="84"/>
    </w:p>
    <w:p w14:paraId="3AF8A72C" w14:textId="77777777" w:rsidR="00C15B02" w:rsidRPr="00C15B02" w:rsidRDefault="00C15B02" w:rsidP="00254C2D">
      <w:pPr>
        <w:rPr>
          <w:rtl/>
        </w:rPr>
      </w:pPr>
    </w:p>
    <w:p w14:paraId="703209F0" w14:textId="77777777" w:rsidR="00C15B02" w:rsidRPr="001A25B4" w:rsidRDefault="00C15B02" w:rsidP="003A29A7">
      <w:pPr>
        <w:bidi/>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فارسی به انگلیسی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14:paraId="4AB43CEA" w14:textId="77777777" w:rsidR="00511354" w:rsidRDefault="00511354" w:rsidP="00916123">
      <w:pPr>
        <w:rPr>
          <w:rtl/>
        </w:rPr>
      </w:pPr>
    </w:p>
    <w:p w14:paraId="7F91B93E" w14:textId="77777777" w:rsidR="00D61D94" w:rsidRDefault="00D61D94" w:rsidP="00526B38">
      <w:pPr>
        <w:spacing w:before="1840" w:after="480"/>
        <w:outlineLvl w:val="0"/>
        <w:rPr>
          <w:rtl/>
        </w:rPr>
        <w:sectPr w:rsidR="00D61D94" w:rsidSect="00585F2C">
          <w:headerReference w:type="default" r:id="rId33"/>
          <w:footerReference w:type="default" r:id="rId34"/>
          <w:footnotePr>
            <w:numRestart w:val="eachPage"/>
          </w:footnotePr>
          <w:pgSz w:w="11906" w:h="16838" w:code="9"/>
          <w:pgMar w:top="1418" w:right="1418" w:bottom="1418" w:left="1418" w:header="1134" w:footer="567" w:gutter="0"/>
          <w:cols w:space="720"/>
          <w:titlePg/>
          <w:bidi/>
          <w:rtlGutter/>
          <w:docGrid w:linePitch="360"/>
        </w:sectPr>
      </w:pPr>
      <w:bookmarkStart w:id="85" w:name="_Toc69889535"/>
      <w:bookmarkStart w:id="86" w:name="_Toc88389440"/>
      <w:bookmarkStart w:id="87" w:name="_Toc88389724"/>
      <w:bookmarkStart w:id="88" w:name="_Toc88391960"/>
      <w:bookmarkStart w:id="89" w:name="_Toc89609380"/>
      <w:bookmarkStart w:id="90" w:name="_Toc90207257"/>
      <w:bookmarkStart w:id="91" w:name="_Toc92091238"/>
    </w:p>
    <w:p w14:paraId="147C705E" w14:textId="77777777" w:rsidR="00A31BA5" w:rsidRPr="00E84A6B" w:rsidRDefault="00995A3B" w:rsidP="00AC0D35">
      <w:pPr>
        <w:spacing w:before="3200" w:after="1200"/>
        <w:outlineLvl w:val="0"/>
        <w:rPr>
          <w:rFonts w:ascii="Times New Roman Bold" w:hAnsi="Times New Roman Bold"/>
          <w:b/>
          <w:bCs/>
          <w:sz w:val="32"/>
          <w:szCs w:val="36"/>
        </w:rPr>
      </w:pPr>
      <w:bookmarkStart w:id="92" w:name="_Toc140622133"/>
      <w:bookmarkEnd w:id="85"/>
      <w:bookmarkEnd w:id="86"/>
      <w:bookmarkEnd w:id="87"/>
      <w:bookmarkEnd w:id="88"/>
      <w:bookmarkEnd w:id="89"/>
      <w:bookmarkEnd w:id="90"/>
      <w:bookmarkEnd w:id="91"/>
      <w:r w:rsidRPr="00995A3B">
        <w:rPr>
          <w:rFonts w:ascii="Times New Roman Bold" w:hAnsi="Times New Roman Bold"/>
          <w:b/>
          <w:bCs/>
          <w:sz w:val="32"/>
          <w:szCs w:val="36"/>
        </w:rPr>
        <w:lastRenderedPageBreak/>
        <w:t>Articles extraits de la thèse/</w:t>
      </w:r>
      <w:r>
        <w:rPr>
          <w:rFonts w:ascii="Times New Roman Bold" w:hAnsi="Times New Roman Bold"/>
          <w:b/>
          <w:bCs/>
          <w:sz w:val="32"/>
          <w:szCs w:val="36"/>
        </w:rPr>
        <w:t xml:space="preserve"> </w:t>
      </w:r>
      <w:r w:rsidRPr="00995A3B">
        <w:rPr>
          <w:rFonts w:ascii="Times New Roman Bold" w:hAnsi="Times New Roman Bold"/>
          <w:b/>
          <w:bCs/>
          <w:sz w:val="32"/>
          <w:szCs w:val="36"/>
        </w:rPr>
        <w:t>du mémoire de</w:t>
      </w:r>
      <w:r>
        <w:rPr>
          <w:rFonts w:ascii="Times New Roman Bold" w:hAnsi="Times New Roman Bold"/>
          <w:b/>
          <w:bCs/>
          <w:sz w:val="32"/>
          <w:szCs w:val="36"/>
        </w:rPr>
        <w:t xml:space="preserve"> </w:t>
      </w:r>
      <w:r w:rsidRPr="00995A3B">
        <w:rPr>
          <w:rFonts w:ascii="Times New Roman Bold" w:hAnsi="Times New Roman Bold"/>
          <w:b/>
          <w:bCs/>
          <w:sz w:val="32"/>
          <w:szCs w:val="36"/>
        </w:rPr>
        <w:t>l’étudiant(e)</w:t>
      </w:r>
      <w:bookmarkEnd w:id="92"/>
    </w:p>
    <w:p w14:paraId="04EF8EE8" w14:textId="77777777" w:rsidR="00511354" w:rsidRDefault="00511354" w:rsidP="00AC0D35">
      <w:pPr>
        <w:pStyle w:val="Footer"/>
        <w:tabs>
          <w:tab w:val="clear" w:pos="4680"/>
          <w:tab w:val="clear" w:pos="9360"/>
        </w:tabs>
        <w:spacing w:line="312" w:lineRule="auto"/>
      </w:pPr>
    </w:p>
    <w:p w14:paraId="754A1C11" w14:textId="77777777" w:rsidR="00AC0D35" w:rsidRDefault="00AC0D35" w:rsidP="00916123">
      <w:pPr>
        <w:rPr>
          <w:rtl/>
        </w:rPr>
      </w:pPr>
    </w:p>
    <w:p w14:paraId="3723A473" w14:textId="77777777" w:rsidR="00D61D94" w:rsidRDefault="00D61D94" w:rsidP="00526B38">
      <w:pPr>
        <w:spacing w:before="1840" w:after="480"/>
        <w:outlineLvl w:val="0"/>
        <w:rPr>
          <w:rtl/>
        </w:rPr>
        <w:sectPr w:rsidR="00D61D94" w:rsidSect="00AC0D35">
          <w:headerReference w:type="default" r:id="rId35"/>
          <w:footerReference w:type="default" r:id="rId36"/>
          <w:footnotePr>
            <w:numRestart w:val="eachPage"/>
          </w:footnotePr>
          <w:pgSz w:w="11906" w:h="16838" w:code="9"/>
          <w:pgMar w:top="1418" w:right="1418" w:bottom="1418" w:left="1418" w:header="1134" w:footer="567" w:gutter="0"/>
          <w:cols w:space="720"/>
          <w:titlePg/>
          <w:bidi/>
          <w:rtlGutter/>
          <w:docGrid w:linePitch="360"/>
        </w:sectPr>
      </w:pPr>
      <w:bookmarkStart w:id="93" w:name="_Toc69889536"/>
      <w:bookmarkStart w:id="94" w:name="_Toc88389441"/>
      <w:bookmarkStart w:id="95" w:name="_Toc88389725"/>
      <w:bookmarkStart w:id="96" w:name="_Toc88391961"/>
      <w:bookmarkStart w:id="97" w:name="_Toc89609381"/>
      <w:bookmarkStart w:id="98" w:name="_Toc90207258"/>
      <w:bookmarkStart w:id="99" w:name="_Toc92091239"/>
    </w:p>
    <w:bookmarkEnd w:id="99" w:displacedByCustomXml="next"/>
    <w:bookmarkEnd w:id="98" w:displacedByCustomXml="next"/>
    <w:bookmarkEnd w:id="97" w:displacedByCustomXml="next"/>
    <w:bookmarkEnd w:id="96" w:displacedByCustomXml="next"/>
    <w:bookmarkEnd w:id="95" w:displacedByCustomXml="next"/>
    <w:bookmarkEnd w:id="94" w:displacedByCustomXml="next"/>
    <w:bookmarkEnd w:id="93" w:displacedByCustomXml="next"/>
    <w:bookmarkStart w:id="100" w:name="_Toc88389428" w:displacedByCustomXml="next"/>
    <w:bookmarkStart w:id="101" w:name="_Toc88389712" w:displacedByCustomXml="next"/>
    <w:bookmarkStart w:id="102" w:name="_Toc88391948" w:displacedByCustomXml="next"/>
    <w:bookmarkStart w:id="103" w:name="_Toc89609368" w:displacedByCustomXml="next"/>
    <w:bookmarkStart w:id="104" w:name="_Toc90207245" w:displacedByCustomXml="next"/>
    <w:bookmarkStart w:id="105" w:name="_Toc69889527" w:displacedByCustomXml="next"/>
    <w:bookmarkStart w:id="106" w:name="_Toc140622134" w:displacedByCustomXml="next"/>
    <w:bookmarkStart w:id="107" w:name="_Toc109430579" w:displacedByCustomXml="next"/>
    <w:bookmarkStart w:id="108" w:name="_Toc92091226" w:displacedByCustomXml="next"/>
    <w:bookmarkStart w:id="109" w:name="_Toc92091242" w:displacedByCustomXml="next"/>
    <w:bookmarkStart w:id="110" w:name="_Toc59436399" w:displacedByCustomXml="next"/>
    <w:bookmarkStart w:id="111" w:name="_Toc90207259" w:displacedByCustomXml="next"/>
    <w:bookmarkStart w:id="112" w:name="_Toc89609383" w:displacedByCustomXml="next"/>
    <w:bookmarkStart w:id="113" w:name="_Toc88391963" w:displacedByCustomXml="next"/>
    <w:bookmarkStart w:id="114" w:name="_Toc88389727" w:displacedByCustomXml="next"/>
    <w:bookmarkStart w:id="115" w:name="_Toc88389443" w:displacedByCustomXml="next"/>
    <w:bookmarkStart w:id="116" w:name="_Toc69889538" w:displacedByCustomXml="next"/>
    <w:sdt>
      <w:sdtPr>
        <w:rPr>
          <w:rFonts w:ascii="Times New Roman Bold" w:hAnsi="Times New Roman Bold" w:hint="cs"/>
          <w:b/>
          <w:bCs/>
          <w:sz w:val="32"/>
          <w:szCs w:val="36"/>
        </w:rPr>
        <w:id w:val="1718470930"/>
        <w:lock w:val="sdtContentLocked"/>
      </w:sdtPr>
      <w:sdtEndPr>
        <w:rPr>
          <w:rFonts w:hint="default"/>
        </w:rPr>
      </w:sdtEndPr>
      <w:sdtContent>
        <w:bookmarkEnd w:id="105" w:displacedByCustomXml="prev"/>
        <w:bookmarkEnd w:id="104" w:displacedByCustomXml="prev"/>
        <w:bookmarkEnd w:id="103" w:displacedByCustomXml="prev"/>
        <w:bookmarkEnd w:id="102" w:displacedByCustomXml="prev"/>
        <w:bookmarkEnd w:id="101" w:displacedByCustomXml="prev"/>
        <w:bookmarkEnd w:id="100" w:displacedByCustomXml="prev"/>
        <w:p w14:paraId="6D689562" w14:textId="77777777" w:rsidR="003917AF" w:rsidRPr="002B7C75" w:rsidRDefault="00AC0D35" w:rsidP="00AC0D35">
          <w:pPr>
            <w:pBdr>
              <w:bottom w:val="single" w:sz="24" w:space="1" w:color="A6A6A6" w:themeColor="background1" w:themeShade="A6"/>
            </w:pBdr>
            <w:spacing w:before="3200" w:after="1200"/>
            <w:outlineLvl w:val="0"/>
            <w:rPr>
              <w:rFonts w:ascii="Times New Roman Bold" w:hAnsi="Times New Roman Bold"/>
              <w:b/>
              <w:bCs/>
              <w:sz w:val="32"/>
              <w:szCs w:val="36"/>
              <w:rtl/>
            </w:rPr>
          </w:pPr>
          <w:r w:rsidRPr="00AC0D35">
            <w:rPr>
              <w:rFonts w:ascii="Times New Roman Bold" w:hAnsi="Times New Roman Bold"/>
              <w:b/>
              <w:bCs/>
              <w:sz w:val="32"/>
              <w:szCs w:val="36"/>
            </w:rPr>
            <w:t>Bibliographie</w:t>
          </w:r>
        </w:p>
      </w:sdtContent>
    </w:sdt>
    <w:bookmarkEnd w:id="106" w:displacedByCustomXml="prev"/>
    <w:bookmarkEnd w:id="107" w:displacedByCustomXml="prev"/>
    <w:bookmarkEnd w:id="108" w:displacedByCustomXml="prev"/>
    <w:p w14:paraId="6037C6FD" w14:textId="77777777" w:rsidR="003917AF" w:rsidRDefault="003917AF" w:rsidP="00D43364">
      <w:pPr>
        <w:pStyle w:val="NoSpacing"/>
        <w:bidi/>
        <w:rPr>
          <w:noProof/>
          <w:rtl/>
        </w:rPr>
      </w:pPr>
      <w:r>
        <w:rPr>
          <w:rFonts w:hint="cs"/>
          <w:noProof/>
          <w:rtl/>
        </w:rPr>
        <w:t xml:space="preserve">برای تهیه فهرست منابع باید از دستورالعمل استناددهی </w:t>
      </w:r>
      <w:r w:rsidR="001737F4" w:rsidRPr="002939EF">
        <w:t>APA</w:t>
      </w:r>
      <w:r w:rsidR="001737F4" w:rsidRPr="002939EF">
        <w:rPr>
          <w:rtl/>
        </w:rPr>
        <w:t xml:space="preserve"> </w:t>
      </w:r>
      <w:r w:rsidR="001737F4">
        <w:rPr>
          <w:rFonts w:hint="cs"/>
          <w:rtl/>
        </w:rPr>
        <w:t xml:space="preserve">و </w:t>
      </w:r>
      <w:r w:rsidR="001737F4" w:rsidRPr="001737F4">
        <w:t>Vancouver</w:t>
      </w:r>
      <w:r w:rsidR="001737F4">
        <w:rPr>
          <w:rFonts w:hint="cs"/>
          <w:rtl/>
        </w:rPr>
        <w:t xml:space="preserve"> </w:t>
      </w:r>
      <w:r>
        <w:rPr>
          <w:rFonts w:hint="cs"/>
          <w:noProof/>
          <w:rtl/>
        </w:rPr>
        <w:t>استفاده شود. استفاده از نرم</w:t>
      </w:r>
      <w:r>
        <w:rPr>
          <w:rFonts w:ascii="Times New Roman" w:hAnsi="Times New Roman" w:cs="Times New Roman" w:hint="cs"/>
          <w:noProof/>
          <w:rtl/>
        </w:rPr>
        <w:t>‌</w:t>
      </w:r>
      <w:r>
        <w:rPr>
          <w:rFonts w:hint="cs"/>
          <w:noProof/>
          <w:rtl/>
        </w:rPr>
        <w:t xml:space="preserve">فزارهای استناددهی مانند </w:t>
      </w:r>
      <w:r>
        <w:rPr>
          <w:noProof/>
        </w:rPr>
        <w:t>EndNote</w:t>
      </w:r>
      <w:r>
        <w:rPr>
          <w:rFonts w:hint="cs"/>
          <w:noProof/>
          <w:rtl/>
        </w:rPr>
        <w:t xml:space="preserve"> و </w:t>
      </w:r>
      <w:r>
        <w:rPr>
          <w:noProof/>
        </w:rPr>
        <w:t>Mendeley</w:t>
      </w:r>
      <w:r>
        <w:rPr>
          <w:rFonts w:hint="cs"/>
          <w:noProof/>
          <w:rtl/>
        </w:rPr>
        <w:t xml:space="preserve"> توصیه می</w:t>
      </w:r>
      <w:r>
        <w:rPr>
          <w:rFonts w:ascii="Times New Roman" w:hAnsi="Times New Roman" w:cs="Times New Roman" w:hint="cs"/>
          <w:noProof/>
          <w:rtl/>
        </w:rPr>
        <w:t>‌</w:t>
      </w:r>
      <w:r>
        <w:rPr>
          <w:rFonts w:hint="cs"/>
          <w:noProof/>
          <w:rtl/>
        </w:rPr>
        <w:t>شود. جهت پویا نمودن فهرست منابع و در صورت عدم</w:t>
      </w:r>
      <w:r w:rsidR="00C26C5B">
        <w:rPr>
          <w:rFonts w:hint="cs"/>
          <w:noProof/>
          <w:rtl/>
        </w:rPr>
        <w:t>‌</w:t>
      </w:r>
      <w:r>
        <w:rPr>
          <w:rFonts w:hint="cs"/>
          <w:noProof/>
          <w:rtl/>
        </w:rPr>
        <w:t>استفاده از نرم</w:t>
      </w:r>
      <w:r>
        <w:rPr>
          <w:rFonts w:ascii="Times New Roman" w:hAnsi="Times New Roman" w:cs="Times New Roman" w:hint="cs"/>
          <w:noProof/>
          <w:rtl/>
        </w:rPr>
        <w:t>‌</w:t>
      </w:r>
      <w:r>
        <w:rPr>
          <w:rFonts w:hint="cs"/>
          <w:noProof/>
          <w:rtl/>
        </w:rPr>
        <w:t xml:space="preserve">افزارهای مذکور حتما از طریق دستور </w:t>
      </w:r>
      <w:r>
        <w:rPr>
          <w:noProof/>
        </w:rPr>
        <w:t>Hyperlink</w:t>
      </w:r>
      <w:r>
        <w:rPr>
          <w:rFonts w:hint="cs"/>
          <w:noProof/>
          <w:rtl/>
        </w:rPr>
        <w:t xml:space="preserve"> در نرم</w:t>
      </w:r>
      <w:r>
        <w:rPr>
          <w:rFonts w:ascii="Times New Roman" w:hAnsi="Times New Roman" w:cs="Times New Roman" w:hint="cs"/>
          <w:noProof/>
          <w:rtl/>
        </w:rPr>
        <w:t>‌</w:t>
      </w:r>
      <w:r>
        <w:rPr>
          <w:rFonts w:hint="cs"/>
          <w:noProof/>
          <w:rtl/>
        </w:rPr>
        <w:t xml:space="preserve">افزار </w:t>
      </w:r>
      <w:r>
        <w:rPr>
          <w:noProof/>
        </w:rPr>
        <w:t>Word</w:t>
      </w:r>
      <w:r>
        <w:rPr>
          <w:rFonts w:hint="cs"/>
          <w:noProof/>
          <w:rtl/>
        </w:rPr>
        <w:t xml:space="preserve"> به سایت منبع ارجاع دهید.</w:t>
      </w:r>
      <w:r w:rsidR="00C26C5B">
        <w:rPr>
          <w:rFonts w:hint="cs"/>
          <w:noProof/>
          <w:rtl/>
        </w:rPr>
        <w:t xml:space="preserve"> </w:t>
      </w:r>
      <w:r>
        <w:rPr>
          <w:rFonts w:hint="cs"/>
          <w:noProof/>
          <w:rtl/>
        </w:rPr>
        <w:t>این توضیحات را پاک کنید.</w:t>
      </w:r>
    </w:p>
    <w:p w14:paraId="56D9B173" w14:textId="77777777" w:rsidR="00AC0D35" w:rsidRDefault="00AC0D35" w:rsidP="00AC0D35">
      <w:pPr>
        <w:pStyle w:val="NoSpacing"/>
        <w:bidi/>
        <w:rPr>
          <w:noProof/>
          <w:rtl/>
        </w:rPr>
      </w:pPr>
    </w:p>
    <w:sdt>
      <w:sdtPr>
        <w:rPr>
          <w:noProof/>
        </w:rPr>
        <w:alias w:val="این سطر پاک نشود"/>
        <w:tag w:val="این سطر پاک نشود"/>
        <w:id w:val="-69738154"/>
        <w:lock w:val="sdtContentLocked"/>
      </w:sdtPr>
      <w:sdtEndPr>
        <w:rPr>
          <w:sz w:val="2"/>
          <w:szCs w:val="2"/>
        </w:rPr>
      </w:sdtEndPr>
      <w:sdtContent>
        <w:p w14:paraId="787964F0" w14:textId="77777777" w:rsidR="00AC3A1B" w:rsidRPr="00E579D4" w:rsidRDefault="00AC3A1B" w:rsidP="006048BA">
          <w:pPr>
            <w:rPr>
              <w:noProof/>
              <w:rtl/>
            </w:rPr>
          </w:pPr>
        </w:p>
        <w:p w14:paraId="6422350F" w14:textId="77777777" w:rsidR="00D61D94" w:rsidRPr="00E579D4" w:rsidRDefault="00000000" w:rsidP="006048BA">
          <w:pPr>
            <w:rPr>
              <w:noProof/>
              <w:sz w:val="2"/>
              <w:szCs w:val="2"/>
              <w:rtl/>
            </w:rPr>
            <w:sectPr w:rsidR="00D61D94" w:rsidRPr="00E579D4" w:rsidSect="00F2067C">
              <w:headerReference w:type="default" r:id="rId37"/>
              <w:footerReference w:type="default" r:id="rId38"/>
              <w:footnotePr>
                <w:numRestart w:val="eachPage"/>
              </w:footnotePr>
              <w:pgSz w:w="11906" w:h="16838" w:code="9"/>
              <w:pgMar w:top="1418" w:right="1418" w:bottom="1418" w:left="1418" w:header="1134" w:footer="567" w:gutter="0"/>
              <w:cols w:space="720"/>
              <w:titlePg/>
              <w:bidi/>
              <w:rtlGutter/>
              <w:docGrid w:linePitch="360"/>
            </w:sectPr>
          </w:pPr>
        </w:p>
      </w:sdtContent>
    </w:sdt>
    <w:bookmarkEnd w:id="109" w:displacedByCustomXml="next"/>
    <w:bookmarkEnd w:id="110" w:displacedByCustomXml="next"/>
    <w:bookmarkEnd w:id="111" w:displacedByCustomXml="next"/>
    <w:bookmarkEnd w:id="112" w:displacedByCustomXml="next"/>
    <w:bookmarkEnd w:id="113" w:displacedByCustomXml="next"/>
    <w:bookmarkEnd w:id="114" w:displacedByCustomXml="next"/>
    <w:bookmarkEnd w:id="115" w:displacedByCustomXml="next"/>
    <w:bookmarkEnd w:id="116" w:displacedByCustomXml="next"/>
    <w:bookmarkEnd w:id="65" w:displacedByCustomXml="next"/>
    <w:sdt>
      <w:sdtPr>
        <w:rPr>
          <w:b/>
          <w:bCs/>
          <w:iCs/>
          <w:sz w:val="22"/>
          <w:szCs w:val="22"/>
        </w:rPr>
        <w:id w:val="-26027400"/>
        <w:lock w:val="contentLocked"/>
      </w:sdtPr>
      <w:sdtContent>
        <w:p w14:paraId="0F5A739E" w14:textId="77777777" w:rsidR="00B90428" w:rsidRPr="007111A4" w:rsidRDefault="00B90428" w:rsidP="00B90428">
          <w:pPr>
            <w:pageBreakBefore/>
            <w:spacing w:line="240" w:lineRule="auto"/>
            <w:rPr>
              <w:b/>
              <w:bCs/>
              <w:sz w:val="22"/>
              <w:szCs w:val="22"/>
            </w:rPr>
          </w:pPr>
          <w:r w:rsidRPr="007111A4">
            <w:rPr>
              <w:b/>
              <w:bCs/>
              <w:iCs/>
              <w:sz w:val="22"/>
              <w:szCs w:val="22"/>
            </w:rPr>
            <w:t>Abstract</w:t>
          </w:r>
        </w:p>
      </w:sdtContent>
    </w:sdt>
    <w:p w14:paraId="1C122ED8" w14:textId="77777777" w:rsidR="00B90428" w:rsidRPr="002232B6" w:rsidRDefault="00B90428" w:rsidP="00B90428">
      <w:pPr>
        <w:spacing w:line="240" w:lineRule="auto"/>
        <w:rPr>
          <w:sz w:val="24"/>
          <w:szCs w:val="24"/>
        </w:rPr>
      </w:pPr>
      <w:r w:rsidRPr="002232B6">
        <w:rPr>
          <w:sz w:val="24"/>
          <w:szCs w:val="24"/>
        </w:rPr>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p w14:paraId="009BE206" w14:textId="77777777" w:rsidR="00B90428" w:rsidRPr="007111A4" w:rsidRDefault="00000000" w:rsidP="00B90428">
      <w:pPr>
        <w:spacing w:before="120" w:line="240" w:lineRule="auto"/>
        <w:rPr>
          <w:i/>
          <w:iCs/>
          <w:sz w:val="22"/>
          <w:szCs w:val="22"/>
        </w:rPr>
      </w:pPr>
      <w:sdt>
        <w:sdtPr>
          <w:rPr>
            <w:b/>
            <w:bCs/>
            <w:iCs/>
            <w:sz w:val="22"/>
            <w:szCs w:val="22"/>
          </w:rPr>
          <w:id w:val="-1776704538"/>
          <w:lock w:val="contentLocked"/>
        </w:sdtPr>
        <w:sdtEndPr>
          <w:rPr>
            <w:b w:val="0"/>
            <w:bCs w:val="0"/>
          </w:rPr>
        </w:sdtEndPr>
        <w:sdtContent>
          <w:r w:rsidR="00B90428" w:rsidRPr="007111A4">
            <w:rPr>
              <w:b/>
              <w:bCs/>
              <w:iCs/>
              <w:sz w:val="22"/>
              <w:szCs w:val="22"/>
            </w:rPr>
            <w:t>Keywords:</w:t>
          </w:r>
        </w:sdtContent>
      </w:sdt>
      <w:r w:rsidR="00B90428">
        <w:rPr>
          <w:iCs/>
          <w:sz w:val="22"/>
          <w:szCs w:val="22"/>
        </w:rPr>
        <w:t xml:space="preserve"> Keyword 1, Keyword 2, Keyword 3 (List three to seven keywords in alphabetical order).</w:t>
      </w:r>
    </w:p>
    <w:p w14:paraId="773AB394" w14:textId="77777777" w:rsidR="003047A1" w:rsidRPr="007111A4" w:rsidRDefault="003047A1" w:rsidP="00D43364">
      <w:pPr>
        <w:bidi/>
        <w:rPr>
          <w:rtl/>
        </w:rPr>
      </w:pPr>
    </w:p>
    <w:tbl>
      <w:tblPr>
        <w:tblW w:w="5000" w:type="pct"/>
        <w:tblLook w:val="04A0" w:firstRow="1" w:lastRow="0" w:firstColumn="1" w:lastColumn="0" w:noHBand="0" w:noVBand="1"/>
      </w:tblPr>
      <w:tblGrid>
        <w:gridCol w:w="9057"/>
        <w:gridCol w:w="13"/>
      </w:tblGrid>
      <w:tr w:rsidR="00B90428" w:rsidRPr="001A25B4" w14:paraId="411F9990" w14:textId="77777777" w:rsidTr="00312896">
        <w:trPr>
          <w:gridAfter w:val="1"/>
          <w:wAfter w:w="7" w:type="pct"/>
          <w:trHeight w:val="3402"/>
        </w:trPr>
        <w:tc>
          <w:tcPr>
            <w:tcW w:w="4993" w:type="pct"/>
            <w:vAlign w:val="center"/>
          </w:tcPr>
          <w:sdt>
            <w:sdtPr>
              <w:rPr>
                <w:b/>
                <w:bCs/>
                <w:noProof/>
                <w:sz w:val="30"/>
                <w:szCs w:val="34"/>
                <w:lang w:bidi="ar-SA"/>
              </w:rPr>
              <w:id w:val="1759720101"/>
              <w:lock w:val="contentLocked"/>
              <w:picture/>
            </w:sdtPr>
            <w:sdtContent>
              <w:p w14:paraId="220825D6" w14:textId="77777777" w:rsidR="00B90428" w:rsidRPr="001A25B4" w:rsidRDefault="00B90428" w:rsidP="00B90428">
                <w:pPr>
                  <w:pageBreakBefore/>
                  <w:spacing w:after="240" w:line="240" w:lineRule="auto"/>
                  <w:jc w:val="center"/>
                  <w:rPr>
                    <w:b/>
                    <w:bCs/>
                    <w:sz w:val="30"/>
                    <w:szCs w:val="34"/>
                  </w:rPr>
                </w:pPr>
                <w:r w:rsidRPr="001A25B4">
                  <w:rPr>
                    <w:b/>
                    <w:bCs/>
                    <w:noProof/>
                    <w:sz w:val="30"/>
                    <w:szCs w:val="34"/>
                    <w:lang w:bidi="ar-SA"/>
                  </w:rPr>
                  <w:drawing>
                    <wp:inline distT="0" distB="0" distL="0" distR="0" wp14:anchorId="6505EC0F" wp14:editId="2F3DDD4F">
                      <wp:extent cx="1126630" cy="1080000"/>
                      <wp:effectExtent l="0" t="0" r="0" b="6350"/>
                      <wp:docPr id="8" name="Picture 8" descr="E:\TarheGhalam\logo\لوگو\alzah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heGhalam\logo\لوگو\alzahra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6630" cy="1080000"/>
                              </a:xfrm>
                              <a:prstGeom prst="rect">
                                <a:avLst/>
                              </a:prstGeom>
                              <a:noFill/>
                              <a:ln>
                                <a:noFill/>
                              </a:ln>
                            </pic:spPr>
                          </pic:pic>
                        </a:graphicData>
                      </a:graphic>
                    </wp:inline>
                  </w:drawing>
                </w:r>
              </w:p>
            </w:sdtContent>
          </w:sdt>
          <w:p w14:paraId="2DA04581" w14:textId="77777777" w:rsidR="00B90428" w:rsidRDefault="00000000" w:rsidP="00312896">
            <w:pPr>
              <w:spacing w:line="240" w:lineRule="auto"/>
              <w:jc w:val="center"/>
              <w:rPr>
                <w:b/>
                <w:bCs/>
                <w:sz w:val="30"/>
                <w:szCs w:val="34"/>
              </w:rPr>
            </w:pPr>
            <w:sdt>
              <w:sdtPr>
                <w:rPr>
                  <w:b/>
                  <w:bCs/>
                  <w:sz w:val="30"/>
                  <w:szCs w:val="34"/>
                </w:rPr>
                <w:id w:val="893236782"/>
                <w:lock w:val="contentLocked"/>
              </w:sdtPr>
              <w:sdtContent>
                <w:r w:rsidR="00B90428" w:rsidRPr="001A25B4">
                  <w:rPr>
                    <w:b/>
                    <w:bCs/>
                    <w:sz w:val="30"/>
                    <w:szCs w:val="34"/>
                  </w:rPr>
                  <w:t>Department of</w:t>
                </w:r>
              </w:sdtContent>
            </w:sdt>
            <w:r w:rsidR="00B90428" w:rsidRPr="001A25B4">
              <w:rPr>
                <w:b/>
                <w:bCs/>
                <w:sz w:val="30"/>
                <w:szCs w:val="34"/>
              </w:rPr>
              <w:t xml:space="preserve"> .............</w:t>
            </w:r>
          </w:p>
          <w:p w14:paraId="789739A1" w14:textId="77777777" w:rsidR="00B90428" w:rsidRDefault="00000000" w:rsidP="00312896">
            <w:pPr>
              <w:spacing w:line="240" w:lineRule="auto"/>
              <w:jc w:val="center"/>
              <w:rPr>
                <w:b/>
                <w:bCs/>
                <w:sz w:val="30"/>
                <w:szCs w:val="34"/>
              </w:rPr>
            </w:pPr>
            <w:sdt>
              <w:sdtPr>
                <w:rPr>
                  <w:b/>
                  <w:bCs/>
                  <w:sz w:val="30"/>
                  <w:szCs w:val="34"/>
                </w:rPr>
                <w:id w:val="1683708553"/>
                <w:lock w:val="contentLocked"/>
              </w:sdtPr>
              <w:sdtContent>
                <w:r w:rsidR="00B90428" w:rsidRPr="001A25B4">
                  <w:rPr>
                    <w:b/>
                    <w:bCs/>
                    <w:sz w:val="30"/>
                    <w:szCs w:val="34"/>
                  </w:rPr>
                  <w:t>Faculty of</w:t>
                </w:r>
              </w:sdtContent>
            </w:sdt>
            <w:r w:rsidR="00B90428">
              <w:rPr>
                <w:b/>
                <w:bCs/>
                <w:sz w:val="30"/>
                <w:szCs w:val="34"/>
              </w:rPr>
              <w:t xml:space="preserve"> .............</w:t>
            </w:r>
          </w:p>
          <w:sdt>
            <w:sdtPr>
              <w:rPr>
                <w:b/>
                <w:bCs/>
                <w:sz w:val="30"/>
                <w:szCs w:val="34"/>
              </w:rPr>
              <w:id w:val="-2087053373"/>
              <w:lock w:val="contentLocked"/>
            </w:sdtPr>
            <w:sdtContent>
              <w:p w14:paraId="5C8AD889" w14:textId="77777777" w:rsidR="00B90428" w:rsidRPr="001A25B4" w:rsidRDefault="00B90428" w:rsidP="00312896">
                <w:pPr>
                  <w:spacing w:line="240" w:lineRule="auto"/>
                  <w:jc w:val="center"/>
                  <w:rPr>
                    <w:b/>
                    <w:bCs/>
                    <w:sz w:val="30"/>
                    <w:szCs w:val="34"/>
                  </w:rPr>
                </w:pPr>
                <w:r w:rsidRPr="001A25B4">
                  <w:rPr>
                    <w:b/>
                    <w:bCs/>
                    <w:sz w:val="30"/>
                    <w:szCs w:val="34"/>
                  </w:rPr>
                  <w:t>Alzahra University</w:t>
                </w:r>
              </w:p>
            </w:sdtContent>
          </w:sdt>
          <w:p w14:paraId="55A1F422" w14:textId="77777777" w:rsidR="00B90428" w:rsidRPr="001A25B4" w:rsidRDefault="00B90428" w:rsidP="00312896">
            <w:pPr>
              <w:spacing w:line="240" w:lineRule="auto"/>
              <w:rPr>
                <w:b/>
                <w:bCs/>
                <w:sz w:val="30"/>
                <w:szCs w:val="34"/>
                <w:rtl/>
              </w:rPr>
            </w:pPr>
          </w:p>
        </w:tc>
      </w:tr>
      <w:tr w:rsidR="00B90428" w:rsidRPr="001A25B4" w14:paraId="73EE8BD4" w14:textId="77777777" w:rsidTr="00312896">
        <w:trPr>
          <w:gridAfter w:val="1"/>
          <w:wAfter w:w="7" w:type="pct"/>
          <w:trHeight w:val="1984"/>
        </w:trPr>
        <w:tc>
          <w:tcPr>
            <w:tcW w:w="4993" w:type="pct"/>
            <w:vAlign w:val="center"/>
          </w:tcPr>
          <w:p w14:paraId="745301A6" w14:textId="77777777" w:rsidR="00B90428" w:rsidRPr="001A25B4" w:rsidRDefault="00000000" w:rsidP="00312896">
            <w:pPr>
              <w:pStyle w:val="BodyText"/>
              <w:rPr>
                <w:b/>
                <w:bCs/>
              </w:rPr>
            </w:pPr>
            <w:sdt>
              <w:sdtPr>
                <w:rPr>
                  <w:b/>
                  <w:bCs/>
                </w:rPr>
                <w:id w:val="-738554431"/>
                <w:lock w:val="contentLocked"/>
              </w:sdtPr>
              <w:sdtContent>
                <w:r w:rsidR="00B90428" w:rsidRPr="001A25B4">
                  <w:rPr>
                    <w:b/>
                    <w:bCs/>
                  </w:rPr>
                  <w:t>A</w:t>
                </w:r>
              </w:sdtContent>
            </w:sdt>
            <w:r w:rsidR="00B90428" w:rsidRPr="001A25B4">
              <w:rPr>
                <w:b/>
                <w:bCs/>
              </w:rPr>
              <w:t xml:space="preserve"> </w:t>
            </w:r>
            <w:sdt>
              <w:sdtPr>
                <w:rPr>
                  <w:b/>
                  <w:bCs/>
                </w:rPr>
                <w:alias w:val="انتخاب کنید"/>
                <w:tag w:val="انتخاب کنید"/>
                <w:id w:val="-1772459883"/>
                <w:dropDownList>
                  <w:listItem w:displayText="......" w:value="......"/>
                  <w:listItem w:displayText="Thesis" w:value="Thesis"/>
                  <w:listItem w:displayText="Dissertation" w:value="Dissertation"/>
                </w:dropDownList>
              </w:sdtPr>
              <w:sdtContent>
                <w:r w:rsidR="00B90428">
                  <w:rPr>
                    <w:b/>
                    <w:bCs/>
                  </w:rPr>
                  <w:t>......</w:t>
                </w:r>
              </w:sdtContent>
            </w:sdt>
            <w:sdt>
              <w:sdtPr>
                <w:rPr>
                  <w:b/>
                  <w:bCs/>
                </w:rPr>
                <w:id w:val="-2031943124"/>
                <w:lock w:val="contentLocked"/>
              </w:sdtPr>
              <w:sdtContent>
                <w:r w:rsidR="00B90428" w:rsidRPr="001A25B4">
                  <w:rPr>
                    <w:b/>
                    <w:bCs/>
                  </w:rPr>
                  <w:t xml:space="preserve"> Submitted in Partial Fulfillment of the Requirements</w:t>
                </w:r>
              </w:sdtContent>
            </w:sdt>
            <w:r w:rsidR="00B90428" w:rsidRPr="001A25B4">
              <w:rPr>
                <w:b/>
                <w:bCs/>
              </w:rPr>
              <w:br/>
            </w:r>
            <w:sdt>
              <w:sdtPr>
                <w:rPr>
                  <w:b/>
                  <w:bCs/>
                </w:rPr>
                <w:id w:val="-1589146050"/>
                <w:lock w:val="contentLocked"/>
              </w:sdtPr>
              <w:sdtContent>
                <w:r w:rsidR="00B90428" w:rsidRPr="001A25B4">
                  <w:rPr>
                    <w:b/>
                    <w:bCs/>
                  </w:rPr>
                  <w:t>for the Degree of</w:t>
                </w:r>
              </w:sdtContent>
            </w:sdt>
            <w:r w:rsidR="00B90428" w:rsidRPr="001A25B4">
              <w:rPr>
                <w:b/>
                <w:bCs/>
              </w:rPr>
              <w:t xml:space="preserve"> </w:t>
            </w:r>
            <w:sdt>
              <w:sdtPr>
                <w:rPr>
                  <w:b/>
                  <w:bCs/>
                </w:rPr>
                <w:alias w:val="انتخاب کنید"/>
                <w:tag w:val="انتخاب کنید"/>
                <w:id w:val="1210852465"/>
                <w:dropDownList>
                  <w:listItem w:displayText="....." w:value="....."/>
                  <w:listItem w:displayText="M.Sc." w:value="M.Sc."/>
                  <w:listItem w:displayText="M.A." w:value="M.A."/>
                  <w:listItem w:displayText="Ph.D." w:value="Ph.D."/>
                </w:dropDownList>
              </w:sdtPr>
              <w:sdtContent>
                <w:r w:rsidR="00B90428">
                  <w:rPr>
                    <w:b/>
                    <w:bCs/>
                  </w:rPr>
                  <w:t>.....</w:t>
                </w:r>
              </w:sdtContent>
            </w:sdt>
            <w:r w:rsidR="00B90428" w:rsidRPr="001A25B4">
              <w:rPr>
                <w:b/>
                <w:bCs/>
              </w:rPr>
              <w:br/>
            </w:r>
            <w:sdt>
              <w:sdtPr>
                <w:rPr>
                  <w:b/>
                  <w:bCs/>
                </w:rPr>
                <w:id w:val="1194116977"/>
                <w:lock w:val="contentLocked"/>
              </w:sdtPr>
              <w:sdtContent>
                <w:r w:rsidR="00B90428" w:rsidRPr="001A25B4">
                  <w:rPr>
                    <w:b/>
                    <w:bCs/>
                  </w:rPr>
                  <w:t>in</w:t>
                </w:r>
              </w:sdtContent>
            </w:sdt>
            <w:r w:rsidR="00B90428" w:rsidRPr="001A25B4">
              <w:rPr>
                <w:b/>
                <w:bCs/>
              </w:rPr>
              <w:t xml:space="preserve"> ...........</w:t>
            </w:r>
          </w:p>
          <w:p w14:paraId="2F73436D" w14:textId="77777777" w:rsidR="00B90428" w:rsidRPr="001A25B4" w:rsidRDefault="00B90428" w:rsidP="00AC0802">
            <w:pPr>
              <w:bidi/>
              <w:spacing w:line="276" w:lineRule="auto"/>
              <w:jc w:val="center"/>
              <w:rPr>
                <w:b/>
                <w:bCs/>
                <w:sz w:val="16"/>
                <w:szCs w:val="18"/>
              </w:rPr>
            </w:pPr>
            <w:r w:rsidRPr="00B2630C">
              <w:rPr>
                <w:rFonts w:hint="cs"/>
                <w:b/>
                <w:bCs/>
                <w:sz w:val="18"/>
                <w:szCs w:val="20"/>
                <w:rtl/>
                <w:lang w:bidi="ar-BH"/>
              </w:rPr>
              <w:t xml:space="preserve">بعد از کلمه </w:t>
            </w:r>
            <w:r w:rsidRPr="00B2630C">
              <w:rPr>
                <w:rFonts w:cstheme="majorBidi"/>
                <w:b/>
                <w:bCs/>
                <w:sz w:val="18"/>
                <w:szCs w:val="20"/>
                <w:lang w:bidi="ar-BH"/>
              </w:rPr>
              <w:t>in</w:t>
            </w:r>
            <w:r w:rsidRPr="00B2630C">
              <w:rPr>
                <w:rFonts w:hint="cs"/>
                <w:b/>
                <w:bCs/>
                <w:sz w:val="18"/>
                <w:szCs w:val="20"/>
                <w:rtl/>
                <w:lang w:bidi="ar-BH"/>
              </w:rPr>
              <w:t xml:space="preserve"> نام رشته تحصیلی و گرایش به انگلیسی درج شود</w:t>
            </w:r>
            <w:r w:rsidRPr="00B2630C">
              <w:rPr>
                <w:rFonts w:hint="cs"/>
                <w:b/>
                <w:bCs/>
                <w:sz w:val="18"/>
                <w:szCs w:val="20"/>
                <w:rtl/>
              </w:rPr>
              <w:t xml:space="preserve"> </w:t>
            </w:r>
            <w:r w:rsidRPr="00B2630C">
              <w:rPr>
                <w:rFonts w:hint="cs"/>
                <w:b/>
                <w:bCs/>
                <w:sz w:val="18"/>
                <w:szCs w:val="20"/>
                <w:u w:val="single"/>
                <w:rtl/>
              </w:rPr>
              <w:t>(لطفاً این جمله حذف شود)</w:t>
            </w:r>
          </w:p>
        </w:tc>
      </w:tr>
      <w:tr w:rsidR="00B90428" w:rsidRPr="001A25B4" w14:paraId="6EA9AA20" w14:textId="77777777" w:rsidTr="00312896">
        <w:trPr>
          <w:trHeight w:val="2835"/>
        </w:trPr>
        <w:tc>
          <w:tcPr>
            <w:tcW w:w="5000" w:type="pct"/>
            <w:gridSpan w:val="2"/>
            <w:vAlign w:val="center"/>
          </w:tcPr>
          <w:sdt>
            <w:sdtPr>
              <w:rPr>
                <w:b/>
                <w:bCs/>
                <w:sz w:val="30"/>
                <w:szCs w:val="34"/>
              </w:rPr>
              <w:id w:val="-1903055867"/>
              <w:lock w:val="contentLocked"/>
            </w:sdtPr>
            <w:sdtContent>
              <w:p w14:paraId="21773F0D" w14:textId="77777777" w:rsidR="00B90428" w:rsidRPr="001A25B4" w:rsidRDefault="00B90428" w:rsidP="00312896">
                <w:pPr>
                  <w:spacing w:line="240" w:lineRule="auto"/>
                  <w:jc w:val="center"/>
                  <w:rPr>
                    <w:b/>
                    <w:bCs/>
                    <w:sz w:val="30"/>
                    <w:szCs w:val="34"/>
                  </w:rPr>
                </w:pPr>
                <w:r w:rsidRPr="001A25B4">
                  <w:rPr>
                    <w:b/>
                    <w:bCs/>
                    <w:sz w:val="30"/>
                    <w:szCs w:val="34"/>
                  </w:rPr>
                  <w:t>Title</w:t>
                </w:r>
              </w:p>
            </w:sdtContent>
          </w:sdt>
          <w:sdt>
            <w:sdtPr>
              <w:rPr>
                <w:b/>
                <w:bCs/>
                <w:sz w:val="40"/>
                <w:szCs w:val="44"/>
              </w:rPr>
              <w:alias w:val="Title"/>
              <w:tag w:val=""/>
              <w:id w:val="-1932882863"/>
              <w:dataBinding w:prefixMappings="xmlns:ns0='http://purl.org/dc/elements/1.1/' xmlns:ns1='http://schemas.openxmlformats.org/package/2006/metadata/core-properties' " w:xpath="/ns1:coreProperties[1]/ns0:title[1]" w:storeItemID="{6C3C8BC8-F283-45AE-878A-BAB7291924A1}"/>
              <w:text/>
            </w:sdtPr>
            <w:sdtContent>
              <w:p w14:paraId="76BA9316" w14:textId="77777777" w:rsidR="00B90428" w:rsidRPr="001A25B4" w:rsidRDefault="00B90428" w:rsidP="00312896">
                <w:pPr>
                  <w:spacing w:line="240" w:lineRule="auto"/>
                  <w:ind w:right="-2"/>
                  <w:jc w:val="center"/>
                  <w:rPr>
                    <w:b/>
                    <w:bCs/>
                    <w:sz w:val="40"/>
                    <w:szCs w:val="44"/>
                    <w:rtl/>
                  </w:rPr>
                </w:pPr>
                <w:r w:rsidRPr="001A25B4">
                  <w:rPr>
                    <w:b/>
                    <w:bCs/>
                    <w:sz w:val="40"/>
                    <w:szCs w:val="44"/>
                  </w:rPr>
                  <w:t>Type Your Thesis/ Dissertation Title Here</w:t>
                </w:r>
              </w:p>
            </w:sdtContent>
          </w:sdt>
        </w:tc>
      </w:tr>
      <w:tr w:rsidR="00B90428" w:rsidRPr="001A25B4" w14:paraId="6B3096C4" w14:textId="77777777" w:rsidTr="00312896">
        <w:trPr>
          <w:gridAfter w:val="1"/>
          <w:wAfter w:w="7" w:type="pct"/>
          <w:trHeight w:val="1134"/>
        </w:trPr>
        <w:tc>
          <w:tcPr>
            <w:tcW w:w="4993" w:type="pct"/>
            <w:vAlign w:val="center"/>
          </w:tcPr>
          <w:sdt>
            <w:sdtPr>
              <w:rPr>
                <w:b/>
                <w:bCs/>
                <w:sz w:val="30"/>
                <w:szCs w:val="34"/>
              </w:rPr>
              <w:id w:val="1526753705"/>
              <w:lock w:val="contentLocked"/>
            </w:sdtPr>
            <w:sdtContent>
              <w:p w14:paraId="7DF086A1" w14:textId="77777777" w:rsidR="00B90428" w:rsidRPr="001A25B4" w:rsidRDefault="00B90428" w:rsidP="00312896">
                <w:pPr>
                  <w:spacing w:line="240" w:lineRule="auto"/>
                  <w:jc w:val="center"/>
                  <w:rPr>
                    <w:b/>
                    <w:bCs/>
                    <w:sz w:val="30"/>
                    <w:szCs w:val="34"/>
                  </w:rPr>
                </w:pPr>
                <w:r w:rsidRPr="001A25B4">
                  <w:rPr>
                    <w:b/>
                    <w:bCs/>
                    <w:sz w:val="30"/>
                    <w:szCs w:val="34"/>
                  </w:rPr>
                  <w:t>By</w:t>
                </w:r>
              </w:p>
            </w:sdtContent>
          </w:sdt>
          <w:p w14:paraId="0F69DC2E" w14:textId="77777777" w:rsidR="00B90428" w:rsidRPr="001A25B4" w:rsidRDefault="00000000" w:rsidP="00312896">
            <w:pPr>
              <w:spacing w:line="240" w:lineRule="auto"/>
              <w:jc w:val="center"/>
              <w:rPr>
                <w:b/>
                <w:bCs/>
                <w:sz w:val="30"/>
                <w:szCs w:val="34"/>
                <w:rtl/>
              </w:rPr>
            </w:pPr>
            <w:sdt>
              <w:sdtPr>
                <w:rPr>
                  <w:b/>
                  <w:bCs/>
                  <w:sz w:val="30"/>
                  <w:szCs w:val="34"/>
                  <w:lang w:bidi="ar-BH"/>
                </w:rPr>
                <w:alias w:val="By"/>
                <w:tag w:val="By"/>
                <w:id w:val="-815341961"/>
                <w:showingPlcHdr/>
                <w:dataBinding w:prefixMappings="xmlns:ns0='http://schemas.openxmlformats.org/officeDocument/2006/extended-properties' " w:xpath="/ns0:Properties[1]/ns0:Manager[1]" w:storeItemID="{6668398D-A668-4E3E-A5EB-62B293D839F1}"/>
                <w:text/>
              </w:sdtPr>
              <w:sdtContent>
                <w:r w:rsidR="00B90428" w:rsidRPr="001A25B4">
                  <w:rPr>
                    <w:b/>
                    <w:bCs/>
                    <w:sz w:val="30"/>
                    <w:szCs w:val="34"/>
                    <w:lang w:bidi="ar-BH"/>
                  </w:rPr>
                  <w:t xml:space="preserve">     </w:t>
                </w:r>
              </w:sdtContent>
            </w:sdt>
          </w:p>
        </w:tc>
      </w:tr>
      <w:tr w:rsidR="00B90428" w:rsidRPr="001A25B4" w14:paraId="0E7D012E" w14:textId="77777777" w:rsidTr="00312896">
        <w:trPr>
          <w:gridAfter w:val="1"/>
          <w:wAfter w:w="7" w:type="pct"/>
          <w:trHeight w:val="1701"/>
        </w:trPr>
        <w:tc>
          <w:tcPr>
            <w:tcW w:w="4993" w:type="pct"/>
            <w:vAlign w:val="center"/>
          </w:tcPr>
          <w:sdt>
            <w:sdtPr>
              <w:rPr>
                <w:b/>
                <w:bCs/>
                <w:sz w:val="30"/>
                <w:szCs w:val="34"/>
              </w:rPr>
              <w:alias w:val="انتخاب کنید"/>
              <w:tag w:val="انتخاب کنید"/>
              <w:id w:val="-403682737"/>
              <w:dropDownList>
                <w:listItem w:displayText="........" w:value="........"/>
                <w:listItem w:displayText="Supervisor" w:value="Supervisor"/>
                <w:listItem w:displayText="Supervisors" w:value="Supervisors"/>
              </w:dropDownList>
            </w:sdtPr>
            <w:sdtContent>
              <w:p w14:paraId="4214D709" w14:textId="77777777" w:rsidR="00B90428" w:rsidRPr="001A25B4" w:rsidRDefault="00B90428" w:rsidP="00312896">
                <w:pPr>
                  <w:spacing w:line="240" w:lineRule="auto"/>
                  <w:jc w:val="center"/>
                  <w:rPr>
                    <w:b/>
                    <w:bCs/>
                    <w:sz w:val="30"/>
                    <w:szCs w:val="34"/>
                  </w:rPr>
                </w:pPr>
                <w:r>
                  <w:rPr>
                    <w:b/>
                    <w:bCs/>
                    <w:sz w:val="30"/>
                    <w:szCs w:val="34"/>
                  </w:rPr>
                  <w:t>........</w:t>
                </w:r>
              </w:p>
            </w:sdtContent>
          </w:sdt>
          <w:p w14:paraId="348A5B99" w14:textId="77777777" w:rsidR="00B90428" w:rsidRPr="001A25B4" w:rsidRDefault="00B90428" w:rsidP="00312896">
            <w:pPr>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supervisor’s first name &amp; last name here</w:t>
            </w:r>
            <w:r w:rsidRPr="001A25B4">
              <w:rPr>
                <w:b/>
                <w:bCs/>
                <w:sz w:val="30"/>
                <w:szCs w:val="34"/>
                <w:rtl/>
              </w:rPr>
              <w:t>.</w:t>
            </w:r>
          </w:p>
          <w:p w14:paraId="3AE8C291" w14:textId="77777777" w:rsidR="00B90428" w:rsidRPr="001A25B4" w:rsidRDefault="00B90428" w:rsidP="00312896">
            <w:pPr>
              <w:spacing w:line="240" w:lineRule="auto"/>
              <w:jc w:val="center"/>
              <w:rPr>
                <w:b/>
                <w:bCs/>
                <w:sz w:val="30"/>
                <w:szCs w:val="34"/>
                <w:rtl/>
              </w:rPr>
            </w:pPr>
            <w:r w:rsidRPr="001A25B4">
              <w:rPr>
                <w:b/>
                <w:bCs/>
                <w:sz w:val="30"/>
                <w:szCs w:val="34"/>
              </w:rPr>
              <w:t>Type the 2</w:t>
            </w:r>
            <w:r w:rsidRPr="001A25B4">
              <w:rPr>
                <w:b/>
                <w:bCs/>
                <w:sz w:val="30"/>
                <w:szCs w:val="34"/>
                <w:vertAlign w:val="superscript"/>
              </w:rPr>
              <w:t>nd</w:t>
            </w:r>
            <w:r w:rsidRPr="001A25B4">
              <w:rPr>
                <w:b/>
                <w:bCs/>
                <w:sz w:val="30"/>
                <w:szCs w:val="34"/>
              </w:rPr>
              <w:t xml:space="preserve"> supervisor’s first name &amp; last name here</w:t>
            </w:r>
          </w:p>
        </w:tc>
      </w:tr>
      <w:tr w:rsidR="00B90428" w:rsidRPr="001A25B4" w14:paraId="1BF164A8" w14:textId="77777777" w:rsidTr="00312896">
        <w:trPr>
          <w:gridAfter w:val="1"/>
          <w:wAfter w:w="7" w:type="pct"/>
          <w:trHeight w:val="1701"/>
        </w:trPr>
        <w:tc>
          <w:tcPr>
            <w:tcW w:w="4993" w:type="pct"/>
            <w:vAlign w:val="center"/>
          </w:tcPr>
          <w:sdt>
            <w:sdtPr>
              <w:rPr>
                <w:b/>
                <w:bCs/>
                <w:sz w:val="30"/>
                <w:szCs w:val="34"/>
              </w:rPr>
              <w:alias w:val="انتخاب کنید"/>
              <w:tag w:val="انتخاب کنید"/>
              <w:id w:val="378607542"/>
              <w:dropDownList>
                <w:listItem w:displayText="........" w:value="........"/>
                <w:listItem w:displayText="Advisor" w:value="Advisor"/>
                <w:listItem w:displayText="Advisors" w:value="Advisors"/>
              </w:dropDownList>
            </w:sdtPr>
            <w:sdtContent>
              <w:p w14:paraId="6CA306A4" w14:textId="77777777" w:rsidR="00B90428" w:rsidRPr="001A25B4" w:rsidRDefault="00B90428" w:rsidP="00312896">
                <w:pPr>
                  <w:spacing w:line="240" w:lineRule="auto"/>
                  <w:jc w:val="center"/>
                  <w:rPr>
                    <w:b/>
                    <w:bCs/>
                    <w:sz w:val="30"/>
                    <w:szCs w:val="34"/>
                  </w:rPr>
                </w:pPr>
                <w:r>
                  <w:rPr>
                    <w:b/>
                    <w:bCs/>
                    <w:sz w:val="30"/>
                    <w:szCs w:val="34"/>
                  </w:rPr>
                  <w:t>........</w:t>
                </w:r>
              </w:p>
            </w:sdtContent>
          </w:sdt>
          <w:p w14:paraId="4542C5FA" w14:textId="77777777" w:rsidR="00B90428" w:rsidRPr="001A25B4" w:rsidRDefault="00B90428" w:rsidP="00312896">
            <w:pPr>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advisor’s first name &amp; last name here</w:t>
            </w:r>
          </w:p>
          <w:p w14:paraId="2DB1E02A" w14:textId="77777777" w:rsidR="00B90428" w:rsidRPr="001A25B4" w:rsidRDefault="00B90428" w:rsidP="00312896">
            <w:pPr>
              <w:spacing w:line="240" w:lineRule="auto"/>
              <w:jc w:val="center"/>
              <w:rPr>
                <w:b/>
                <w:bCs/>
                <w:sz w:val="30"/>
                <w:szCs w:val="34"/>
              </w:rPr>
            </w:pPr>
            <w:r w:rsidRPr="001A25B4">
              <w:rPr>
                <w:b/>
                <w:bCs/>
                <w:sz w:val="30"/>
                <w:szCs w:val="34"/>
              </w:rPr>
              <w:t>Type the 2</w:t>
            </w:r>
            <w:r w:rsidRPr="001A25B4">
              <w:rPr>
                <w:b/>
                <w:bCs/>
                <w:sz w:val="30"/>
                <w:szCs w:val="34"/>
                <w:vertAlign w:val="superscript"/>
              </w:rPr>
              <w:t>nd</w:t>
            </w:r>
            <w:r w:rsidRPr="001A25B4">
              <w:rPr>
                <w:b/>
                <w:bCs/>
                <w:sz w:val="30"/>
                <w:szCs w:val="34"/>
              </w:rPr>
              <w:t xml:space="preserve"> advisor’s first name &amp; last name here</w:t>
            </w:r>
          </w:p>
        </w:tc>
      </w:tr>
      <w:tr w:rsidR="00B90428" w:rsidRPr="001A25B4" w14:paraId="5B4767D8" w14:textId="77777777" w:rsidTr="00312896">
        <w:trPr>
          <w:gridAfter w:val="1"/>
          <w:wAfter w:w="7" w:type="pct"/>
          <w:trHeight w:val="858"/>
        </w:trPr>
        <w:tc>
          <w:tcPr>
            <w:tcW w:w="4993" w:type="pct"/>
            <w:vAlign w:val="center"/>
          </w:tcPr>
          <w:p w14:paraId="16AF39C1" w14:textId="77777777" w:rsidR="00B90428" w:rsidRPr="001A25B4" w:rsidRDefault="00000000" w:rsidP="002232B6">
            <w:pPr>
              <w:spacing w:line="240" w:lineRule="auto"/>
              <w:jc w:val="center"/>
              <w:rPr>
                <w:b/>
                <w:bCs/>
                <w:sz w:val="30"/>
                <w:szCs w:val="34"/>
                <w:rtl/>
              </w:rPr>
            </w:pPr>
            <w:sdt>
              <w:sdtPr>
                <w:rPr>
                  <w:b/>
                  <w:bCs/>
                  <w:sz w:val="30"/>
                  <w:szCs w:val="34"/>
                </w:rPr>
                <w:alias w:val="انتخاب ماه"/>
                <w:tag w:val="انتخاب ماه"/>
                <w:id w:val="-200473255"/>
                <w:dropDownList>
                  <w:listItem w:displayText="....." w:value="....."/>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2232B6">
                  <w:rPr>
                    <w:b/>
                    <w:bCs/>
                    <w:sz w:val="30"/>
                    <w:szCs w:val="34"/>
                  </w:rPr>
                  <w:t>April</w:t>
                </w:r>
              </w:sdtContent>
            </w:sdt>
            <w:r w:rsidR="00B90428" w:rsidRPr="001A25B4">
              <w:rPr>
                <w:b/>
                <w:bCs/>
                <w:sz w:val="30"/>
                <w:szCs w:val="34"/>
              </w:rPr>
              <w:t xml:space="preserve"> </w:t>
            </w:r>
            <w:r w:rsidR="002232B6">
              <w:rPr>
                <w:b/>
                <w:bCs/>
                <w:sz w:val="30"/>
                <w:szCs w:val="34"/>
              </w:rPr>
              <w:t>2025</w:t>
            </w:r>
          </w:p>
        </w:tc>
      </w:tr>
    </w:tbl>
    <w:p w14:paraId="5D67B54A" w14:textId="77777777" w:rsidR="00B90428" w:rsidRPr="00737291" w:rsidRDefault="00B90428" w:rsidP="00E45204">
      <w:pPr>
        <w:spacing w:line="240" w:lineRule="auto"/>
        <w:jc w:val="center"/>
        <w:rPr>
          <w:rFonts w:asciiTheme="minorHAnsi" w:hAnsiTheme="minorHAnsi"/>
          <w:b/>
          <w:sz w:val="2"/>
          <w:szCs w:val="2"/>
          <w:rtl/>
        </w:rPr>
      </w:pPr>
    </w:p>
    <w:sectPr w:rsidR="00B90428" w:rsidRPr="00737291" w:rsidSect="00333BA4">
      <w:headerReference w:type="default" r:id="rId39"/>
      <w:footerReference w:type="default" r:id="rId40"/>
      <w:footnotePr>
        <w:numRestart w:val="eachPage"/>
      </w:footnotePr>
      <w:pgSz w:w="11906" w:h="16838" w:code="9"/>
      <w:pgMar w:top="1418" w:right="1418" w:bottom="1418" w:left="1418" w:header="1134" w:footer="567"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695CA" w14:textId="77777777" w:rsidR="00503557" w:rsidRDefault="00503557" w:rsidP="00C974D1">
      <w:pPr>
        <w:spacing w:line="240" w:lineRule="auto"/>
      </w:pPr>
      <w:r>
        <w:separator/>
      </w:r>
    </w:p>
    <w:p w14:paraId="3E9D6769" w14:textId="77777777" w:rsidR="00503557" w:rsidRDefault="00503557"/>
    <w:p w14:paraId="3794F8E4" w14:textId="77777777" w:rsidR="00503557" w:rsidRDefault="00503557"/>
  </w:endnote>
  <w:endnote w:type="continuationSeparator" w:id="0">
    <w:p w14:paraId="1DDBB28B" w14:textId="77777777" w:rsidR="00503557" w:rsidRDefault="00503557" w:rsidP="00C974D1">
      <w:pPr>
        <w:spacing w:line="240" w:lineRule="auto"/>
      </w:pPr>
      <w:r>
        <w:continuationSeparator/>
      </w:r>
    </w:p>
    <w:p w14:paraId="105D4AA0" w14:textId="77777777" w:rsidR="00503557" w:rsidRDefault="00503557"/>
    <w:p w14:paraId="6604A494" w14:textId="77777777" w:rsidR="00503557" w:rsidRDefault="005035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796CFE44-AE13-436C-B6BA-A56E0E419655}"/>
    <w:embedBold r:id="rId2" w:fontKey="{F79C1E1A-F9E2-4B33-A051-336751EF69FD}"/>
    <w:embedItalic r:id="rId3" w:fontKey="{7B8EA8F3-1E80-472B-8761-A7D0FF35368E}"/>
    <w:embedBoldItalic r:id="rId4" w:fontKey="{ECE42CF3-CF53-4CF3-9F0C-2F05BC0041D6}"/>
  </w:font>
  <w:font w:name="B Yagut">
    <w:panose1 w:val="00000400000000000000"/>
    <w:charset w:val="B2"/>
    <w:family w:val="auto"/>
    <w:pitch w:val="variable"/>
    <w:sig w:usb0="00002001" w:usb1="80000000" w:usb2="00000008" w:usb3="00000000" w:csb0="00000040" w:csb1="00000000"/>
    <w:embedRegular r:id="rId5" w:fontKey="{E913ABF7-4964-4188-A3B3-79524709A291}"/>
  </w:font>
  <w:font w:name="Times New Roman CYR">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6" w:fontKey="{F4BA215C-A0AD-421E-BDB9-FFA19C110841}"/>
    <w:embedBold r:id="rId7" w:fontKey="{18388683-961E-40B3-985E-55274A4DBA87}"/>
    <w:embedItalic r:id="rId8" w:fontKey="{C935B1AB-2979-4F9F-912B-B03807D052CD}"/>
    <w:embedBoldItalic r:id="rId9" w:fontKey="{484B453B-C4B7-4307-ADF4-D4D17E909632}"/>
  </w:font>
  <w:font w:name="Times New Roman Bold">
    <w:altName w:val="Times New Roman"/>
    <w:panose1 w:val="00000000000000000000"/>
    <w:charset w:val="B2"/>
    <w:family w:val="auto"/>
    <w:notTrueType/>
    <w:pitch w:val="default"/>
    <w:sig w:usb0="00000000"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E0E2E8E7-EC80-4DED-82D6-F6D339FBE30D}"/>
  </w:font>
  <w:font w:name="Traditional Arabic">
    <w:panose1 w:val="02020603050405020304"/>
    <w:charset w:val="00"/>
    <w:family w:val="roman"/>
    <w:pitch w:val="variable"/>
    <w:sig w:usb0="00002003" w:usb1="80000000" w:usb2="00000008" w:usb3="00000000" w:csb0="00000041" w:csb1="00000000"/>
    <w:embedRegular r:id="rId11" w:fontKey="{BC61C89B-BF11-4824-B472-5DBD765EA895}"/>
  </w:font>
  <w:font w:name="Tahoma">
    <w:panose1 w:val="020B0604030504040204"/>
    <w:charset w:val="00"/>
    <w:family w:val="swiss"/>
    <w:pitch w:val="variable"/>
    <w:sig w:usb0="E1002EFF" w:usb1="C000605B" w:usb2="00000029" w:usb3="00000000" w:csb0="000101FF" w:csb1="00000000"/>
    <w:embedRegular r:id="rId12" w:fontKey="{0907D817-4C36-447C-864A-35191019D0FF}"/>
  </w:font>
  <w:font w:name="IRNazanin">
    <w:charset w:val="00"/>
    <w:family w:val="auto"/>
    <w:pitch w:val="variable"/>
    <w:sig w:usb0="00002003" w:usb1="00000000" w:usb2="00000000" w:usb3="00000000" w:csb0="00000041" w:csb1="00000000"/>
  </w:font>
  <w:font w:name="Dima Shekasteh Free">
    <w:altName w:val="Calibri"/>
    <w:charset w:val="00"/>
    <w:family w:val="auto"/>
    <w:pitch w:val="variable"/>
    <w:sig w:usb0="A1002AEF" w:usb1="D000604A" w:usb2="00000008"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0593D" w14:textId="77777777" w:rsidR="00B47C62" w:rsidRDefault="00B47C6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662E" w14:textId="77777777" w:rsidR="00B47C62" w:rsidRDefault="00B47C6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A1F82" w14:textId="77777777" w:rsidR="00B47C62" w:rsidRDefault="00B47C6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356AA" w14:textId="77777777" w:rsidR="00B47C62" w:rsidRDefault="00B47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F62D" w14:textId="77777777" w:rsidR="00B47C62" w:rsidRDefault="00B47C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65FDF" w14:textId="77777777" w:rsidR="00B47C62" w:rsidRDefault="00B47C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7F0EB" w14:textId="77777777" w:rsidR="00B47C62" w:rsidRDefault="00B47C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D111F" w14:textId="77777777" w:rsidR="00B47C62" w:rsidRDefault="00B47C6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99B1" w14:textId="77777777" w:rsidR="00B47C62" w:rsidRPr="00D43364" w:rsidRDefault="00B47C62">
    <w:pPr>
      <w:pStyle w:val="Footer"/>
      <w:rPr>
        <w:rFonts w:asciiTheme="minorHAnsi" w:hAnsiTheme="minorHAns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99379" w14:textId="77777777" w:rsidR="00B47C62" w:rsidRDefault="00B47C6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A15C4" w14:textId="77777777" w:rsidR="00B47C62" w:rsidRDefault="00B47C6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E0011" w14:textId="77777777" w:rsidR="00B47C62" w:rsidRDefault="00B47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978AD" w14:textId="77777777" w:rsidR="00503557" w:rsidRPr="002B22DF" w:rsidRDefault="00503557" w:rsidP="00A702A7">
      <w:pPr>
        <w:spacing w:line="240" w:lineRule="auto"/>
        <w:rPr>
          <w:szCs w:val="24"/>
        </w:rPr>
      </w:pPr>
      <w:r w:rsidRPr="002B22DF">
        <w:rPr>
          <w:sz w:val="20"/>
          <w:szCs w:val="24"/>
        </w:rPr>
        <w:separator/>
      </w:r>
    </w:p>
  </w:footnote>
  <w:footnote w:type="continuationSeparator" w:id="0">
    <w:p w14:paraId="657A95BE" w14:textId="77777777" w:rsidR="00503557" w:rsidRPr="002B22DF" w:rsidRDefault="00503557" w:rsidP="00A702A7">
      <w:pPr>
        <w:spacing w:line="240" w:lineRule="auto"/>
        <w:rPr>
          <w:szCs w:val="24"/>
        </w:rPr>
      </w:pPr>
      <w:r w:rsidRPr="002B22DF">
        <w:rPr>
          <w:sz w:val="20"/>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DF85" w14:textId="77777777" w:rsidR="00B47C62" w:rsidRDefault="00B47C6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B47C62" w:rsidRPr="00A8096A" w14:paraId="33EBE0CD" w14:textId="77777777" w:rsidTr="001313F1">
      <w:trPr>
        <w:trHeight w:val="454"/>
      </w:trPr>
      <w:tc>
        <w:tcPr>
          <w:tcW w:w="4531" w:type="pct"/>
          <w:shd w:val="clear" w:color="auto" w:fill="auto"/>
          <w:vAlign w:val="center"/>
        </w:tcPr>
        <w:p w14:paraId="72A2F458" w14:textId="77777777" w:rsidR="00B47C62" w:rsidRPr="00585F2C" w:rsidRDefault="00B47C62" w:rsidP="00585F2C">
          <w:pPr>
            <w:tabs>
              <w:tab w:val="center" w:pos="4513"/>
              <w:tab w:val="right" w:pos="9026"/>
            </w:tabs>
            <w:spacing w:line="240" w:lineRule="auto"/>
            <w:jc w:val="left"/>
            <w:rPr>
              <w:iCs/>
              <w:sz w:val="20"/>
              <w:szCs w:val="24"/>
              <w:rtl/>
            </w:rPr>
          </w:pPr>
          <w:r w:rsidRPr="00AC0D35">
            <w:rPr>
              <w:iCs/>
              <w:sz w:val="20"/>
              <w:szCs w:val="24"/>
            </w:rPr>
            <w:t>Glossaire Français- Persan</w:t>
          </w:r>
        </w:p>
      </w:tc>
      <w:tc>
        <w:tcPr>
          <w:tcW w:w="469" w:type="pct"/>
          <w:shd w:val="clear" w:color="auto" w:fill="auto"/>
          <w:vAlign w:val="center"/>
        </w:tcPr>
        <w:sdt>
          <w:sdtPr>
            <w:rPr>
              <w:sz w:val="20"/>
              <w:szCs w:val="20"/>
            </w:rPr>
            <w:id w:val="-1556545890"/>
            <w:docPartObj>
              <w:docPartGallery w:val="Page Numbers (Bottom of Page)"/>
              <w:docPartUnique/>
            </w:docPartObj>
          </w:sdtPr>
          <w:sdtContent>
            <w:p w14:paraId="7084DBA9" w14:textId="77777777" w:rsidR="00B47C62" w:rsidRPr="001313F1" w:rsidRDefault="00B47C62" w:rsidP="001313F1">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Pr>
                  <w:noProof/>
                  <w:sz w:val="20"/>
                  <w:szCs w:val="20"/>
                </w:rPr>
                <w:t>23</w:t>
              </w:r>
              <w:r w:rsidRPr="00D43364">
                <w:rPr>
                  <w:noProof/>
                  <w:sz w:val="20"/>
                  <w:szCs w:val="20"/>
                </w:rPr>
                <w:fldChar w:fldCharType="end"/>
              </w:r>
            </w:p>
          </w:sdtContent>
        </w:sdt>
      </w:tc>
    </w:tr>
  </w:tbl>
  <w:p w14:paraId="7B1BDC6E" w14:textId="77777777" w:rsidR="00B47C62" w:rsidRDefault="00B47C62" w:rsidP="00890D93">
    <w:pPr>
      <w:pStyle w:val="Header"/>
      <w:rPr>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B47C62" w:rsidRPr="00A8096A" w14:paraId="36E183E6" w14:textId="77777777" w:rsidTr="001313F1">
      <w:trPr>
        <w:trHeight w:val="454"/>
      </w:trPr>
      <w:tc>
        <w:tcPr>
          <w:tcW w:w="4531" w:type="pct"/>
          <w:shd w:val="clear" w:color="auto" w:fill="auto"/>
          <w:vAlign w:val="center"/>
        </w:tcPr>
        <w:p w14:paraId="1FBD5DEB" w14:textId="77777777" w:rsidR="00B47C62" w:rsidRPr="001313F1" w:rsidRDefault="00B47C62" w:rsidP="001313F1">
          <w:pPr>
            <w:tabs>
              <w:tab w:val="center" w:pos="4513"/>
              <w:tab w:val="right" w:pos="9026"/>
            </w:tabs>
            <w:spacing w:line="240" w:lineRule="auto"/>
            <w:jc w:val="left"/>
            <w:rPr>
              <w:i/>
              <w:sz w:val="20"/>
              <w:szCs w:val="24"/>
              <w:rtl/>
            </w:rPr>
          </w:pPr>
        </w:p>
      </w:tc>
      <w:tc>
        <w:tcPr>
          <w:tcW w:w="469" w:type="pct"/>
          <w:shd w:val="clear" w:color="auto" w:fill="auto"/>
          <w:vAlign w:val="center"/>
        </w:tcPr>
        <w:sdt>
          <w:sdtPr>
            <w:rPr>
              <w:sz w:val="20"/>
              <w:szCs w:val="20"/>
            </w:rPr>
            <w:id w:val="195663106"/>
            <w:docPartObj>
              <w:docPartGallery w:val="Page Numbers (Bottom of Page)"/>
              <w:docPartUnique/>
            </w:docPartObj>
          </w:sdtPr>
          <w:sdtContent>
            <w:p w14:paraId="3EC8C2AF" w14:textId="77777777" w:rsidR="00B47C62" w:rsidRPr="00E05D07" w:rsidRDefault="00B47C62" w:rsidP="00E05D07">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D70E89">
                <w:rPr>
                  <w:noProof/>
                  <w:sz w:val="20"/>
                  <w:szCs w:val="20"/>
                </w:rPr>
                <w:t>25</w:t>
              </w:r>
              <w:r w:rsidRPr="00D43364">
                <w:rPr>
                  <w:noProof/>
                  <w:sz w:val="20"/>
                  <w:szCs w:val="20"/>
                </w:rPr>
                <w:fldChar w:fldCharType="end"/>
              </w:r>
            </w:p>
          </w:sdtContent>
        </w:sdt>
      </w:tc>
    </w:tr>
  </w:tbl>
  <w:p w14:paraId="048DDD9C" w14:textId="77777777" w:rsidR="00B47C62" w:rsidRPr="00585F2C" w:rsidRDefault="00B47C62">
    <w:pPr>
      <w:pStyle w:val="Header"/>
      <w:rPr>
        <w:rFonts w:asciiTheme="minorHAnsi" w:hAnsiTheme="min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B47C62" w:rsidRPr="00A8096A" w14:paraId="6D568705" w14:textId="77777777" w:rsidTr="001313F1">
      <w:trPr>
        <w:trHeight w:val="454"/>
      </w:trPr>
      <w:tc>
        <w:tcPr>
          <w:tcW w:w="4531" w:type="pct"/>
          <w:shd w:val="clear" w:color="auto" w:fill="auto"/>
          <w:vAlign w:val="center"/>
        </w:tcPr>
        <w:p w14:paraId="029204EC" w14:textId="77777777" w:rsidR="00B47C62" w:rsidRPr="00585F2C" w:rsidRDefault="00B47C62" w:rsidP="00585F2C">
          <w:pPr>
            <w:tabs>
              <w:tab w:val="center" w:pos="4513"/>
              <w:tab w:val="right" w:pos="9026"/>
            </w:tabs>
            <w:spacing w:line="240" w:lineRule="auto"/>
            <w:jc w:val="left"/>
            <w:rPr>
              <w:iCs/>
              <w:sz w:val="20"/>
              <w:szCs w:val="24"/>
              <w:rtl/>
            </w:rPr>
          </w:pPr>
          <w:r w:rsidRPr="00AC0D35">
            <w:rPr>
              <w:iCs/>
              <w:sz w:val="20"/>
              <w:szCs w:val="24"/>
            </w:rPr>
            <w:t>Glossaire Persan- Français</w:t>
          </w:r>
        </w:p>
      </w:tc>
      <w:tc>
        <w:tcPr>
          <w:tcW w:w="469" w:type="pct"/>
          <w:shd w:val="clear" w:color="auto" w:fill="auto"/>
          <w:vAlign w:val="center"/>
        </w:tcPr>
        <w:sdt>
          <w:sdtPr>
            <w:rPr>
              <w:sz w:val="20"/>
              <w:szCs w:val="20"/>
            </w:rPr>
            <w:id w:val="-2040497607"/>
            <w:docPartObj>
              <w:docPartGallery w:val="Page Numbers (Bottom of Page)"/>
              <w:docPartUnique/>
            </w:docPartObj>
          </w:sdtPr>
          <w:sdtContent>
            <w:p w14:paraId="36D39060" w14:textId="77777777" w:rsidR="00B47C62" w:rsidRPr="00E05D07" w:rsidRDefault="00B47C62" w:rsidP="00E05D07">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Pr>
                  <w:noProof/>
                  <w:sz w:val="20"/>
                  <w:szCs w:val="20"/>
                </w:rPr>
                <w:t>24</w:t>
              </w:r>
              <w:r w:rsidRPr="00D43364">
                <w:rPr>
                  <w:noProof/>
                  <w:sz w:val="20"/>
                  <w:szCs w:val="20"/>
                </w:rPr>
                <w:fldChar w:fldCharType="end"/>
              </w:r>
            </w:p>
          </w:sdtContent>
        </w:sdt>
      </w:tc>
    </w:tr>
  </w:tbl>
  <w:p w14:paraId="2B86BAFC" w14:textId="77777777" w:rsidR="00B47C62" w:rsidRPr="001313F1" w:rsidRDefault="00B47C62" w:rsidP="00890D93">
    <w:pPr>
      <w:pStyle w:val="Header"/>
      <w:rPr>
        <w:sz w:val="22"/>
        <w:szCs w:val="24"/>
        <w:rt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B47C62" w:rsidRPr="00A8096A" w14:paraId="4B978D96" w14:textId="77777777" w:rsidTr="001313F1">
      <w:trPr>
        <w:trHeight w:val="454"/>
      </w:trPr>
      <w:tc>
        <w:tcPr>
          <w:tcW w:w="4531" w:type="pct"/>
          <w:shd w:val="clear" w:color="auto" w:fill="auto"/>
          <w:vAlign w:val="center"/>
        </w:tcPr>
        <w:p w14:paraId="39075805" w14:textId="77777777" w:rsidR="00B47C62" w:rsidRPr="00AC0D35" w:rsidRDefault="00B47C62" w:rsidP="001313F1">
          <w:pPr>
            <w:tabs>
              <w:tab w:val="center" w:pos="4513"/>
              <w:tab w:val="right" w:pos="9026"/>
            </w:tabs>
            <w:spacing w:line="240" w:lineRule="auto"/>
            <w:jc w:val="left"/>
            <w:rPr>
              <w:rFonts w:cs="Times New Roman CYR"/>
              <w:iCs/>
              <w:sz w:val="20"/>
              <w:szCs w:val="24"/>
            </w:rPr>
          </w:pPr>
          <w:r w:rsidRPr="00AC0D35">
            <w:rPr>
              <w:rFonts w:cs="Times New Roman CYR"/>
              <w:iCs/>
              <w:sz w:val="20"/>
              <w:szCs w:val="24"/>
            </w:rPr>
            <w:t>Articles extraits de la thèse/ du mémoire de l’étudiant(e)</w:t>
          </w:r>
        </w:p>
      </w:tc>
      <w:tc>
        <w:tcPr>
          <w:tcW w:w="469" w:type="pct"/>
          <w:shd w:val="clear" w:color="auto" w:fill="auto"/>
          <w:vAlign w:val="center"/>
        </w:tcPr>
        <w:sdt>
          <w:sdtPr>
            <w:rPr>
              <w:sz w:val="20"/>
              <w:szCs w:val="20"/>
            </w:rPr>
            <w:id w:val="1771044432"/>
            <w:docPartObj>
              <w:docPartGallery w:val="Page Numbers (Bottom of Page)"/>
              <w:docPartUnique/>
            </w:docPartObj>
          </w:sdtPr>
          <w:sdtContent>
            <w:p w14:paraId="69C87E06" w14:textId="77777777" w:rsidR="00B47C62" w:rsidRPr="00E05D07" w:rsidRDefault="00B47C62" w:rsidP="00E05D07">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Pr>
                  <w:noProof/>
                  <w:sz w:val="20"/>
                  <w:szCs w:val="20"/>
                </w:rPr>
                <w:t>25</w:t>
              </w:r>
              <w:r w:rsidRPr="00D43364">
                <w:rPr>
                  <w:noProof/>
                  <w:sz w:val="20"/>
                  <w:szCs w:val="20"/>
                </w:rPr>
                <w:fldChar w:fldCharType="end"/>
              </w:r>
            </w:p>
          </w:sdtContent>
        </w:sdt>
      </w:tc>
    </w:tr>
  </w:tbl>
  <w:p w14:paraId="101F926E" w14:textId="77777777" w:rsidR="00B47C62" w:rsidRPr="001313F1" w:rsidRDefault="00B47C62" w:rsidP="00890D93">
    <w:pPr>
      <w:pStyle w:val="Header"/>
      <w:rPr>
        <w:rFonts w:asciiTheme="minorHAnsi" w:hAnsiTheme="minorHAnsi"/>
        <w:sz w:val="22"/>
        <w:szCs w:val="24"/>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B47C62" w:rsidRPr="00A8096A" w14:paraId="3C68F00D" w14:textId="77777777" w:rsidTr="001313F1">
      <w:trPr>
        <w:trHeight w:val="454"/>
      </w:trPr>
      <w:tc>
        <w:tcPr>
          <w:tcW w:w="4531" w:type="pct"/>
          <w:shd w:val="clear" w:color="auto" w:fill="auto"/>
          <w:vAlign w:val="center"/>
        </w:tcPr>
        <w:p w14:paraId="0BCD1930" w14:textId="77777777" w:rsidR="00B47C62" w:rsidRPr="001313F1" w:rsidRDefault="00B47C62" w:rsidP="001313F1">
          <w:pPr>
            <w:tabs>
              <w:tab w:val="center" w:pos="4513"/>
              <w:tab w:val="right" w:pos="9026"/>
            </w:tabs>
            <w:spacing w:line="240" w:lineRule="auto"/>
            <w:jc w:val="left"/>
            <w:rPr>
              <w:iCs/>
              <w:sz w:val="20"/>
              <w:szCs w:val="24"/>
              <w:rtl/>
            </w:rPr>
          </w:pPr>
          <w:r w:rsidRPr="00AC0D35">
            <w:rPr>
              <w:iCs/>
              <w:sz w:val="20"/>
              <w:szCs w:val="24"/>
            </w:rPr>
            <w:t>Bibliographie</w:t>
          </w:r>
        </w:p>
      </w:tc>
      <w:tc>
        <w:tcPr>
          <w:tcW w:w="469" w:type="pct"/>
          <w:shd w:val="clear" w:color="auto" w:fill="auto"/>
          <w:vAlign w:val="center"/>
        </w:tcPr>
        <w:sdt>
          <w:sdtPr>
            <w:rPr>
              <w:sz w:val="20"/>
              <w:szCs w:val="20"/>
            </w:rPr>
            <w:id w:val="380452604"/>
            <w:docPartObj>
              <w:docPartGallery w:val="Page Numbers (Bottom of Page)"/>
              <w:docPartUnique/>
            </w:docPartObj>
          </w:sdtPr>
          <w:sdtContent>
            <w:p w14:paraId="564BFE55" w14:textId="77777777" w:rsidR="00B47C62" w:rsidRPr="00E05D07" w:rsidRDefault="00B47C62" w:rsidP="001313F1">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Pr>
                  <w:noProof/>
                  <w:sz w:val="20"/>
                  <w:szCs w:val="20"/>
                </w:rPr>
                <w:t>26</w:t>
              </w:r>
              <w:r w:rsidRPr="00D43364">
                <w:rPr>
                  <w:noProof/>
                  <w:sz w:val="20"/>
                  <w:szCs w:val="20"/>
                </w:rPr>
                <w:fldChar w:fldCharType="end"/>
              </w:r>
            </w:p>
          </w:sdtContent>
        </w:sdt>
      </w:tc>
    </w:tr>
  </w:tbl>
  <w:p w14:paraId="20CDEF27" w14:textId="77777777" w:rsidR="00B47C62" w:rsidRPr="00585F2C" w:rsidRDefault="00B47C62" w:rsidP="001313F1">
    <w:pPr>
      <w:pStyle w:val="Header"/>
      <w:rPr>
        <w:rFonts w:asciiTheme="minorHAnsi" w:hAnsiTheme="min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D937" w14:textId="77777777" w:rsidR="00B47C62" w:rsidRDefault="00B47C62">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B47C62" w:rsidRPr="00D43364" w14:paraId="4B2E7871" w14:textId="77777777" w:rsidTr="001313F1">
      <w:trPr>
        <w:trHeight w:val="454"/>
      </w:trPr>
      <w:tc>
        <w:tcPr>
          <w:tcW w:w="4531" w:type="pct"/>
          <w:shd w:val="clear" w:color="auto" w:fill="auto"/>
          <w:vAlign w:val="center"/>
        </w:tcPr>
        <w:p w14:paraId="1B46A17C" w14:textId="77777777" w:rsidR="00B47C62" w:rsidRPr="00D43364" w:rsidRDefault="00B47C62" w:rsidP="00AC0D35">
          <w:pPr>
            <w:tabs>
              <w:tab w:val="center" w:pos="4513"/>
              <w:tab w:val="right" w:pos="9026"/>
            </w:tabs>
            <w:spacing w:line="240" w:lineRule="auto"/>
            <w:jc w:val="left"/>
            <w:rPr>
              <w:sz w:val="20"/>
              <w:szCs w:val="20"/>
            </w:rPr>
          </w:pPr>
          <w:r w:rsidRPr="00D43364">
            <w:rPr>
              <w:sz w:val="20"/>
              <w:szCs w:val="20"/>
            </w:rPr>
            <w:t>Chap</w:t>
          </w:r>
          <w:r>
            <w:rPr>
              <w:sz w:val="20"/>
              <w:szCs w:val="20"/>
            </w:rPr>
            <w:t>i</w:t>
          </w:r>
          <w:r w:rsidRPr="00D43364">
            <w:rPr>
              <w:sz w:val="20"/>
              <w:szCs w:val="20"/>
            </w:rPr>
            <w:t>tr</w:t>
          </w:r>
          <w:r>
            <w:rPr>
              <w:sz w:val="20"/>
              <w:szCs w:val="20"/>
            </w:rPr>
            <w:t>e</w:t>
          </w:r>
          <w:r w:rsidRPr="00D43364">
            <w:rPr>
              <w:sz w:val="20"/>
              <w:szCs w:val="20"/>
            </w:rPr>
            <w:t xml:space="preserve"> </w:t>
          </w:r>
          <w:r>
            <w:rPr>
              <w:sz w:val="20"/>
              <w:szCs w:val="20"/>
            </w:rPr>
            <w:t>1.</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6E281E">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458186920"/>
            <w:docPartObj>
              <w:docPartGallery w:val="Page Numbers (Bottom of Page)"/>
              <w:docPartUnique/>
            </w:docPartObj>
          </w:sdtPr>
          <w:sdtContent>
            <w:p w14:paraId="7FADD76D" w14:textId="77777777" w:rsidR="00B47C62" w:rsidRPr="00D43364" w:rsidRDefault="00B47C62" w:rsidP="001313F1">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Pr>
                  <w:noProof/>
                  <w:sz w:val="20"/>
                  <w:szCs w:val="20"/>
                </w:rPr>
                <w:t>15</w:t>
              </w:r>
              <w:r w:rsidRPr="00D43364">
                <w:rPr>
                  <w:noProof/>
                  <w:sz w:val="20"/>
                  <w:szCs w:val="20"/>
                </w:rPr>
                <w:fldChar w:fldCharType="end"/>
              </w:r>
            </w:p>
          </w:sdtContent>
        </w:sdt>
      </w:tc>
    </w:tr>
  </w:tbl>
  <w:p w14:paraId="50CF6D07" w14:textId="77777777" w:rsidR="00B47C62" w:rsidRPr="00D43364" w:rsidRDefault="00B47C62" w:rsidP="00415B49">
    <w:pPr>
      <w:pStyle w:val="Header"/>
      <w:rPr>
        <w:sz w:val="22"/>
        <w:szCs w:val="24"/>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66E9E" w14:textId="77777777" w:rsidR="00B47C62" w:rsidRDefault="00B47C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B47C62" w:rsidRPr="00D43364" w14:paraId="70447F36" w14:textId="77777777" w:rsidTr="001313F1">
      <w:trPr>
        <w:trHeight w:val="454"/>
      </w:trPr>
      <w:tc>
        <w:tcPr>
          <w:tcW w:w="4531" w:type="pct"/>
          <w:shd w:val="clear" w:color="auto" w:fill="auto"/>
          <w:vAlign w:val="center"/>
        </w:tcPr>
        <w:p w14:paraId="78625788" w14:textId="77777777" w:rsidR="00B47C62" w:rsidRPr="00D43364" w:rsidRDefault="00B47C62" w:rsidP="00AC0D35">
          <w:pPr>
            <w:tabs>
              <w:tab w:val="center" w:pos="4513"/>
              <w:tab w:val="right" w:pos="9026"/>
            </w:tabs>
            <w:spacing w:line="240" w:lineRule="auto"/>
            <w:jc w:val="left"/>
            <w:rPr>
              <w:sz w:val="20"/>
              <w:szCs w:val="20"/>
            </w:rPr>
          </w:pPr>
          <w:r w:rsidRPr="00AC0D35">
            <w:rPr>
              <w:sz w:val="20"/>
              <w:szCs w:val="20"/>
            </w:rPr>
            <w:t xml:space="preserve">Chapitre </w:t>
          </w:r>
          <w:r>
            <w:rPr>
              <w:sz w:val="20"/>
              <w:szCs w:val="20"/>
            </w:rPr>
            <w:t xml:space="preserve">2.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6E281E">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1665747633"/>
            <w:docPartObj>
              <w:docPartGallery w:val="Page Numbers (Bottom of Page)"/>
              <w:docPartUnique/>
            </w:docPartObj>
          </w:sdtPr>
          <w:sdtContent>
            <w:p w14:paraId="6FC4E9A6" w14:textId="77777777" w:rsidR="00B47C62" w:rsidRPr="00D43364" w:rsidRDefault="00B47C62" w:rsidP="001313F1">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Pr>
                  <w:noProof/>
                  <w:sz w:val="20"/>
                  <w:szCs w:val="20"/>
                </w:rPr>
                <w:t>16</w:t>
              </w:r>
              <w:r w:rsidRPr="00D43364">
                <w:rPr>
                  <w:noProof/>
                  <w:sz w:val="20"/>
                  <w:szCs w:val="20"/>
                </w:rPr>
                <w:fldChar w:fldCharType="end"/>
              </w:r>
            </w:p>
          </w:sdtContent>
        </w:sdt>
      </w:tc>
    </w:tr>
  </w:tbl>
  <w:p w14:paraId="0ED128D7" w14:textId="77777777" w:rsidR="00B47C62" w:rsidRPr="00D43364" w:rsidRDefault="00B47C62" w:rsidP="00415B49">
    <w:pPr>
      <w:pStyle w:val="Header"/>
      <w:rPr>
        <w:sz w:val="22"/>
        <w:szCs w:val="24"/>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B47C62" w:rsidRPr="00D43364" w14:paraId="6A188496" w14:textId="77777777" w:rsidTr="001313F1">
      <w:trPr>
        <w:trHeight w:val="454"/>
      </w:trPr>
      <w:tc>
        <w:tcPr>
          <w:tcW w:w="4531" w:type="pct"/>
          <w:shd w:val="clear" w:color="auto" w:fill="auto"/>
          <w:vAlign w:val="center"/>
        </w:tcPr>
        <w:p w14:paraId="279239CA" w14:textId="77777777" w:rsidR="00B47C62" w:rsidRPr="00D43364" w:rsidRDefault="00B47C62" w:rsidP="00AC0D35">
          <w:pPr>
            <w:tabs>
              <w:tab w:val="center" w:pos="4513"/>
              <w:tab w:val="right" w:pos="9026"/>
            </w:tabs>
            <w:spacing w:line="240" w:lineRule="auto"/>
            <w:jc w:val="left"/>
            <w:rPr>
              <w:sz w:val="20"/>
              <w:szCs w:val="20"/>
            </w:rPr>
          </w:pPr>
          <w:r w:rsidRPr="00AC0D35">
            <w:rPr>
              <w:sz w:val="20"/>
              <w:szCs w:val="20"/>
            </w:rPr>
            <w:t xml:space="preserve">Chapitre </w:t>
          </w:r>
          <w:r>
            <w:rPr>
              <w:sz w:val="20"/>
              <w:szCs w:val="20"/>
            </w:rPr>
            <w:t xml:space="preserve">3.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6E281E">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871767902"/>
            <w:docPartObj>
              <w:docPartGallery w:val="Page Numbers (Bottom of Page)"/>
              <w:docPartUnique/>
            </w:docPartObj>
          </w:sdtPr>
          <w:sdtContent>
            <w:p w14:paraId="2FBFBF3E" w14:textId="77777777" w:rsidR="00B47C62" w:rsidRPr="00D43364" w:rsidRDefault="00B47C62" w:rsidP="001313F1">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Pr>
                  <w:noProof/>
                  <w:sz w:val="20"/>
                  <w:szCs w:val="20"/>
                </w:rPr>
                <w:t>17</w:t>
              </w:r>
              <w:r w:rsidRPr="00D43364">
                <w:rPr>
                  <w:noProof/>
                  <w:sz w:val="20"/>
                  <w:szCs w:val="20"/>
                </w:rPr>
                <w:fldChar w:fldCharType="end"/>
              </w:r>
            </w:p>
          </w:sdtContent>
        </w:sdt>
      </w:tc>
    </w:tr>
  </w:tbl>
  <w:p w14:paraId="49A3713E" w14:textId="77777777" w:rsidR="00B47C62" w:rsidRPr="00D43364" w:rsidRDefault="00B47C62" w:rsidP="00D43364">
    <w:pPr>
      <w:pStyle w:val="Header"/>
      <w:rPr>
        <w:sz w:val="22"/>
        <w:szCs w:val="24"/>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B47C62" w:rsidRPr="00D43364" w14:paraId="59F7DCC0" w14:textId="77777777" w:rsidTr="001313F1">
      <w:trPr>
        <w:trHeight w:val="454"/>
      </w:trPr>
      <w:tc>
        <w:tcPr>
          <w:tcW w:w="4531" w:type="pct"/>
          <w:shd w:val="clear" w:color="auto" w:fill="auto"/>
          <w:vAlign w:val="center"/>
        </w:tcPr>
        <w:p w14:paraId="40E7E690" w14:textId="77777777" w:rsidR="00B47C62" w:rsidRPr="00D43364" w:rsidRDefault="00B47C62" w:rsidP="00AC0D35">
          <w:pPr>
            <w:tabs>
              <w:tab w:val="center" w:pos="4513"/>
              <w:tab w:val="right" w:pos="9026"/>
            </w:tabs>
            <w:spacing w:line="240" w:lineRule="auto"/>
            <w:jc w:val="left"/>
            <w:rPr>
              <w:sz w:val="20"/>
              <w:szCs w:val="20"/>
            </w:rPr>
          </w:pPr>
          <w:r w:rsidRPr="00AC0D35">
            <w:rPr>
              <w:sz w:val="20"/>
              <w:szCs w:val="20"/>
            </w:rPr>
            <w:t xml:space="preserve">Chapitre </w:t>
          </w:r>
          <w:r>
            <w:rPr>
              <w:sz w:val="20"/>
              <w:szCs w:val="20"/>
            </w:rPr>
            <w:t xml:space="preserve">4.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6E281E">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539561575"/>
            <w:docPartObj>
              <w:docPartGallery w:val="Page Numbers (Bottom of Page)"/>
              <w:docPartUnique/>
            </w:docPartObj>
          </w:sdtPr>
          <w:sdtContent>
            <w:p w14:paraId="1B850AB1" w14:textId="77777777" w:rsidR="00B47C62" w:rsidRPr="00D43364" w:rsidRDefault="00B47C62" w:rsidP="001313F1">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Pr>
                  <w:noProof/>
                  <w:sz w:val="20"/>
                  <w:szCs w:val="20"/>
                </w:rPr>
                <w:t>18</w:t>
              </w:r>
              <w:r w:rsidRPr="00D43364">
                <w:rPr>
                  <w:noProof/>
                  <w:sz w:val="20"/>
                  <w:szCs w:val="20"/>
                </w:rPr>
                <w:fldChar w:fldCharType="end"/>
              </w:r>
            </w:p>
          </w:sdtContent>
        </w:sdt>
      </w:tc>
    </w:tr>
  </w:tbl>
  <w:p w14:paraId="14DC9149" w14:textId="77777777" w:rsidR="00B47C62" w:rsidRPr="00D43364" w:rsidRDefault="00B47C62" w:rsidP="00D43364">
    <w:pPr>
      <w:pStyle w:val="Header"/>
      <w:rPr>
        <w:sz w:val="22"/>
        <w:szCs w:val="24"/>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B47C62" w:rsidRPr="00D43364" w14:paraId="4DAFB5EF" w14:textId="77777777" w:rsidTr="00D43364">
      <w:trPr>
        <w:trHeight w:val="454"/>
      </w:trPr>
      <w:tc>
        <w:tcPr>
          <w:tcW w:w="4531" w:type="pct"/>
          <w:shd w:val="clear" w:color="auto" w:fill="auto"/>
          <w:vAlign w:val="center"/>
        </w:tcPr>
        <w:p w14:paraId="42AED5E4" w14:textId="77777777" w:rsidR="00B47C62" w:rsidRPr="00D43364" w:rsidRDefault="00B47C62" w:rsidP="00AC0D35">
          <w:pPr>
            <w:tabs>
              <w:tab w:val="center" w:pos="4513"/>
              <w:tab w:val="right" w:pos="9026"/>
            </w:tabs>
            <w:spacing w:line="240" w:lineRule="auto"/>
            <w:jc w:val="left"/>
            <w:rPr>
              <w:sz w:val="20"/>
              <w:szCs w:val="20"/>
            </w:rPr>
          </w:pPr>
          <w:r w:rsidRPr="00AC0D35">
            <w:rPr>
              <w:sz w:val="20"/>
              <w:szCs w:val="20"/>
            </w:rPr>
            <w:t xml:space="preserve">Chapitre </w:t>
          </w:r>
          <w:r>
            <w:rPr>
              <w:sz w:val="20"/>
              <w:szCs w:val="20"/>
            </w:rPr>
            <w:t xml:space="preserve">5.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6E281E">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1082071461"/>
            <w:docPartObj>
              <w:docPartGallery w:val="Page Numbers (Bottom of Page)"/>
              <w:docPartUnique/>
            </w:docPartObj>
          </w:sdtPr>
          <w:sdtContent>
            <w:p w14:paraId="48505A94" w14:textId="77777777" w:rsidR="00B47C62" w:rsidRPr="00D43364" w:rsidRDefault="00B47C62" w:rsidP="00D43364">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Pr>
                  <w:noProof/>
                  <w:sz w:val="20"/>
                  <w:szCs w:val="20"/>
                </w:rPr>
                <w:t>19</w:t>
              </w:r>
              <w:r w:rsidRPr="00D43364">
                <w:rPr>
                  <w:noProof/>
                  <w:sz w:val="20"/>
                  <w:szCs w:val="20"/>
                </w:rPr>
                <w:fldChar w:fldCharType="end"/>
              </w:r>
            </w:p>
          </w:sdtContent>
        </w:sdt>
      </w:tc>
    </w:tr>
  </w:tbl>
  <w:p w14:paraId="68E36751" w14:textId="77777777" w:rsidR="00B47C62" w:rsidRPr="00D43364" w:rsidRDefault="00B47C62" w:rsidP="00D43364">
    <w:pPr>
      <w:pStyle w:val="Header"/>
      <w:rPr>
        <w:sz w:val="22"/>
        <w:szCs w:val="24"/>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4" w:space="0" w:color="auto"/>
      </w:tblBorders>
      <w:tblLook w:val="04A0" w:firstRow="1" w:lastRow="0" w:firstColumn="1" w:lastColumn="0" w:noHBand="0" w:noVBand="1"/>
    </w:tblPr>
    <w:tblGrid>
      <w:gridCol w:w="8219"/>
      <w:gridCol w:w="851"/>
    </w:tblGrid>
    <w:tr w:rsidR="00B47C62" w:rsidRPr="00A8096A" w14:paraId="396D732B" w14:textId="77777777" w:rsidTr="001313F1">
      <w:trPr>
        <w:trHeight w:val="454"/>
      </w:trPr>
      <w:tc>
        <w:tcPr>
          <w:tcW w:w="4531" w:type="pct"/>
          <w:shd w:val="clear" w:color="auto" w:fill="auto"/>
          <w:vAlign w:val="center"/>
        </w:tcPr>
        <w:p w14:paraId="7C22AEF4" w14:textId="77777777" w:rsidR="00B47C62" w:rsidRPr="00585F2C" w:rsidRDefault="00B47C62" w:rsidP="00585F2C">
          <w:pPr>
            <w:tabs>
              <w:tab w:val="center" w:pos="4513"/>
              <w:tab w:val="right" w:pos="9026"/>
            </w:tabs>
            <w:spacing w:line="240" w:lineRule="auto"/>
            <w:jc w:val="left"/>
            <w:rPr>
              <w:iCs/>
              <w:sz w:val="20"/>
              <w:szCs w:val="24"/>
              <w:rtl/>
            </w:rPr>
          </w:pPr>
          <w:r w:rsidRPr="00585F2C">
            <w:rPr>
              <w:iCs/>
              <w:sz w:val="20"/>
              <w:szCs w:val="24"/>
            </w:rPr>
            <w:t>Appendices</w:t>
          </w:r>
        </w:p>
      </w:tc>
      <w:tc>
        <w:tcPr>
          <w:tcW w:w="469" w:type="pct"/>
          <w:shd w:val="clear" w:color="auto" w:fill="auto"/>
          <w:vAlign w:val="center"/>
        </w:tcPr>
        <w:sdt>
          <w:sdtPr>
            <w:rPr>
              <w:sz w:val="20"/>
              <w:szCs w:val="20"/>
            </w:rPr>
            <w:id w:val="1841032503"/>
            <w:docPartObj>
              <w:docPartGallery w:val="Page Numbers (Bottom of Page)"/>
              <w:docPartUnique/>
            </w:docPartObj>
          </w:sdtPr>
          <w:sdtContent>
            <w:p w14:paraId="599EBAB4" w14:textId="77777777" w:rsidR="00B47C62" w:rsidRPr="00E05D07" w:rsidRDefault="00B47C62" w:rsidP="00E05D07">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D70E89">
                <w:rPr>
                  <w:noProof/>
                  <w:sz w:val="20"/>
                  <w:szCs w:val="20"/>
                </w:rPr>
                <w:t>21</w:t>
              </w:r>
              <w:r w:rsidRPr="00D43364">
                <w:rPr>
                  <w:noProof/>
                  <w:sz w:val="20"/>
                  <w:szCs w:val="20"/>
                </w:rPr>
                <w:fldChar w:fldCharType="end"/>
              </w:r>
            </w:p>
          </w:sdtContent>
        </w:sdt>
      </w:tc>
    </w:tr>
  </w:tbl>
  <w:p w14:paraId="36E8020D" w14:textId="77777777" w:rsidR="00B47C62" w:rsidRDefault="00B47C62" w:rsidP="00890D93">
    <w:pPr>
      <w:pStyle w:val="Header"/>
      <w:rPr>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65CF7" w14:textId="77777777" w:rsidR="00B47C62" w:rsidRPr="00585F2C" w:rsidRDefault="00B47C62">
    <w:pPr>
      <w:pStyle w:val="Head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DDCD3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9D29C2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0428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FB085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746BF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A2CE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2A62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CC9FA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DA5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AA13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7F7B94"/>
    <w:multiLevelType w:val="multilevel"/>
    <w:tmpl w:val="3D9A9938"/>
    <w:lvl w:ilvl="0">
      <w:start w:val="1"/>
      <w:numFmt w:val="decimal"/>
      <w:pStyle w:val="Heading1"/>
      <w:suff w:val="space"/>
      <w:lvlText w:val="Chapitre %1"/>
      <w:lvlJc w:val="left"/>
      <w:pPr>
        <w:ind w:left="0" w:firstLine="0"/>
      </w:pPr>
      <w:rPr>
        <w:rFonts w:hint="default"/>
        <w:b/>
        <w:bCs/>
        <w:i w:val="0"/>
        <w:iCs w:val="0"/>
        <w:color w:val="auto"/>
        <w:sz w:val="44"/>
        <w:szCs w:val="48"/>
        <w:u w:val="none"/>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637F520C"/>
    <w:multiLevelType w:val="hybridMultilevel"/>
    <w:tmpl w:val="E1EC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3638324">
    <w:abstractNumId w:val="10"/>
  </w:num>
  <w:num w:numId="2" w16cid:durableId="93289291">
    <w:abstractNumId w:val="10"/>
  </w:num>
  <w:num w:numId="3" w16cid:durableId="461195399">
    <w:abstractNumId w:val="10"/>
  </w:num>
  <w:num w:numId="4" w16cid:durableId="59527615">
    <w:abstractNumId w:val="11"/>
  </w:num>
  <w:num w:numId="5" w16cid:durableId="261258677">
    <w:abstractNumId w:val="9"/>
  </w:num>
  <w:num w:numId="6" w16cid:durableId="1261914793">
    <w:abstractNumId w:val="7"/>
  </w:num>
  <w:num w:numId="7" w16cid:durableId="1180893218">
    <w:abstractNumId w:val="6"/>
  </w:num>
  <w:num w:numId="8" w16cid:durableId="1079015055">
    <w:abstractNumId w:val="5"/>
  </w:num>
  <w:num w:numId="9" w16cid:durableId="913052824">
    <w:abstractNumId w:val="4"/>
  </w:num>
  <w:num w:numId="10" w16cid:durableId="729378353">
    <w:abstractNumId w:val="8"/>
  </w:num>
  <w:num w:numId="11" w16cid:durableId="1060711879">
    <w:abstractNumId w:val="3"/>
  </w:num>
  <w:num w:numId="12" w16cid:durableId="1009143311">
    <w:abstractNumId w:val="2"/>
  </w:num>
  <w:num w:numId="13" w16cid:durableId="843935799">
    <w:abstractNumId w:val="1"/>
  </w:num>
  <w:num w:numId="14" w16cid:durableId="141500850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81E"/>
    <w:rsid w:val="0000048C"/>
    <w:rsid w:val="0000387F"/>
    <w:rsid w:val="000039ED"/>
    <w:rsid w:val="00003F9A"/>
    <w:rsid w:val="0000448C"/>
    <w:rsid w:val="000055E6"/>
    <w:rsid w:val="000077CB"/>
    <w:rsid w:val="00007E3D"/>
    <w:rsid w:val="0001154A"/>
    <w:rsid w:val="0001254C"/>
    <w:rsid w:val="00012E3C"/>
    <w:rsid w:val="000136FC"/>
    <w:rsid w:val="0001495F"/>
    <w:rsid w:val="00014DF2"/>
    <w:rsid w:val="000156D7"/>
    <w:rsid w:val="000158F3"/>
    <w:rsid w:val="00015E2A"/>
    <w:rsid w:val="000160F1"/>
    <w:rsid w:val="00017D66"/>
    <w:rsid w:val="00020C1B"/>
    <w:rsid w:val="00021683"/>
    <w:rsid w:val="0002247D"/>
    <w:rsid w:val="00023F24"/>
    <w:rsid w:val="00024122"/>
    <w:rsid w:val="00025490"/>
    <w:rsid w:val="000259C8"/>
    <w:rsid w:val="00026333"/>
    <w:rsid w:val="000270D8"/>
    <w:rsid w:val="000276FD"/>
    <w:rsid w:val="00031029"/>
    <w:rsid w:val="0003175A"/>
    <w:rsid w:val="00031876"/>
    <w:rsid w:val="00031D7C"/>
    <w:rsid w:val="0003244C"/>
    <w:rsid w:val="00032CC3"/>
    <w:rsid w:val="00033154"/>
    <w:rsid w:val="0003318C"/>
    <w:rsid w:val="00033538"/>
    <w:rsid w:val="00033C56"/>
    <w:rsid w:val="0003411E"/>
    <w:rsid w:val="0003460D"/>
    <w:rsid w:val="000357DF"/>
    <w:rsid w:val="000369C3"/>
    <w:rsid w:val="00037933"/>
    <w:rsid w:val="00042FBA"/>
    <w:rsid w:val="00043DB9"/>
    <w:rsid w:val="00044E6A"/>
    <w:rsid w:val="00045966"/>
    <w:rsid w:val="00046DBD"/>
    <w:rsid w:val="00047507"/>
    <w:rsid w:val="00047822"/>
    <w:rsid w:val="0005210C"/>
    <w:rsid w:val="0005260A"/>
    <w:rsid w:val="00054779"/>
    <w:rsid w:val="00055DD9"/>
    <w:rsid w:val="00056159"/>
    <w:rsid w:val="00057FD9"/>
    <w:rsid w:val="00060728"/>
    <w:rsid w:val="00061F03"/>
    <w:rsid w:val="00062707"/>
    <w:rsid w:val="000637E2"/>
    <w:rsid w:val="0006444C"/>
    <w:rsid w:val="000655AF"/>
    <w:rsid w:val="00065E55"/>
    <w:rsid w:val="000668E3"/>
    <w:rsid w:val="00070006"/>
    <w:rsid w:val="00070208"/>
    <w:rsid w:val="00070D17"/>
    <w:rsid w:val="00070D6F"/>
    <w:rsid w:val="00071A1B"/>
    <w:rsid w:val="00071DAE"/>
    <w:rsid w:val="00071FEE"/>
    <w:rsid w:val="0007295F"/>
    <w:rsid w:val="00072EDC"/>
    <w:rsid w:val="00073CB3"/>
    <w:rsid w:val="0007482B"/>
    <w:rsid w:val="000753AE"/>
    <w:rsid w:val="00076E6D"/>
    <w:rsid w:val="000775C4"/>
    <w:rsid w:val="00077A7D"/>
    <w:rsid w:val="00080055"/>
    <w:rsid w:val="000803A0"/>
    <w:rsid w:val="00080570"/>
    <w:rsid w:val="00080C9D"/>
    <w:rsid w:val="0008213F"/>
    <w:rsid w:val="00084C02"/>
    <w:rsid w:val="00087010"/>
    <w:rsid w:val="00087E14"/>
    <w:rsid w:val="000902D4"/>
    <w:rsid w:val="00090748"/>
    <w:rsid w:val="00091BB6"/>
    <w:rsid w:val="000921DC"/>
    <w:rsid w:val="000925CD"/>
    <w:rsid w:val="00092CB3"/>
    <w:rsid w:val="0009491F"/>
    <w:rsid w:val="000955CB"/>
    <w:rsid w:val="000958BA"/>
    <w:rsid w:val="0009797D"/>
    <w:rsid w:val="00097C62"/>
    <w:rsid w:val="000A1BF9"/>
    <w:rsid w:val="000A1E56"/>
    <w:rsid w:val="000A3B3C"/>
    <w:rsid w:val="000A68B2"/>
    <w:rsid w:val="000A7B67"/>
    <w:rsid w:val="000A7CAF"/>
    <w:rsid w:val="000B01A9"/>
    <w:rsid w:val="000B05E2"/>
    <w:rsid w:val="000B0C18"/>
    <w:rsid w:val="000B3764"/>
    <w:rsid w:val="000B4F21"/>
    <w:rsid w:val="000B6D4A"/>
    <w:rsid w:val="000B7A5D"/>
    <w:rsid w:val="000C0912"/>
    <w:rsid w:val="000C0BC0"/>
    <w:rsid w:val="000C0E84"/>
    <w:rsid w:val="000C10B2"/>
    <w:rsid w:val="000C1279"/>
    <w:rsid w:val="000C12B0"/>
    <w:rsid w:val="000C1AB1"/>
    <w:rsid w:val="000C2256"/>
    <w:rsid w:val="000C3DBE"/>
    <w:rsid w:val="000C49F6"/>
    <w:rsid w:val="000C4A19"/>
    <w:rsid w:val="000C7952"/>
    <w:rsid w:val="000C7DCD"/>
    <w:rsid w:val="000D0313"/>
    <w:rsid w:val="000D0403"/>
    <w:rsid w:val="000D56E3"/>
    <w:rsid w:val="000D6820"/>
    <w:rsid w:val="000E0EA7"/>
    <w:rsid w:val="000E156F"/>
    <w:rsid w:val="000E2AA9"/>
    <w:rsid w:val="000E2B5C"/>
    <w:rsid w:val="000E3484"/>
    <w:rsid w:val="000E3A4A"/>
    <w:rsid w:val="000E4BE5"/>
    <w:rsid w:val="000E5727"/>
    <w:rsid w:val="000E5A26"/>
    <w:rsid w:val="000E6F3E"/>
    <w:rsid w:val="000F0C9F"/>
    <w:rsid w:val="000F106A"/>
    <w:rsid w:val="000F3B3C"/>
    <w:rsid w:val="000F4A2F"/>
    <w:rsid w:val="000F6264"/>
    <w:rsid w:val="000F747A"/>
    <w:rsid w:val="000F7A2C"/>
    <w:rsid w:val="000F7AFA"/>
    <w:rsid w:val="00100F42"/>
    <w:rsid w:val="00101F36"/>
    <w:rsid w:val="00102004"/>
    <w:rsid w:val="00102378"/>
    <w:rsid w:val="00103013"/>
    <w:rsid w:val="00103493"/>
    <w:rsid w:val="00103B43"/>
    <w:rsid w:val="00103EA9"/>
    <w:rsid w:val="00104B02"/>
    <w:rsid w:val="00105DD4"/>
    <w:rsid w:val="00105DDA"/>
    <w:rsid w:val="00105E5C"/>
    <w:rsid w:val="00113FE7"/>
    <w:rsid w:val="0011549F"/>
    <w:rsid w:val="00115505"/>
    <w:rsid w:val="00115DD5"/>
    <w:rsid w:val="00117DAA"/>
    <w:rsid w:val="001213AB"/>
    <w:rsid w:val="00121B95"/>
    <w:rsid w:val="00122848"/>
    <w:rsid w:val="00122D36"/>
    <w:rsid w:val="00123092"/>
    <w:rsid w:val="00123212"/>
    <w:rsid w:val="00124084"/>
    <w:rsid w:val="00124A45"/>
    <w:rsid w:val="00124AAE"/>
    <w:rsid w:val="00124D27"/>
    <w:rsid w:val="0012514B"/>
    <w:rsid w:val="0012575C"/>
    <w:rsid w:val="001302A0"/>
    <w:rsid w:val="001313F1"/>
    <w:rsid w:val="00131E23"/>
    <w:rsid w:val="00131F71"/>
    <w:rsid w:val="00132B9F"/>
    <w:rsid w:val="00133EFD"/>
    <w:rsid w:val="00133FD0"/>
    <w:rsid w:val="001355A7"/>
    <w:rsid w:val="00136899"/>
    <w:rsid w:val="00136CC5"/>
    <w:rsid w:val="00140013"/>
    <w:rsid w:val="001403A2"/>
    <w:rsid w:val="00140549"/>
    <w:rsid w:val="00142C3C"/>
    <w:rsid w:val="00142E5D"/>
    <w:rsid w:val="00145399"/>
    <w:rsid w:val="00145E43"/>
    <w:rsid w:val="00146F06"/>
    <w:rsid w:val="00146F2E"/>
    <w:rsid w:val="001470D7"/>
    <w:rsid w:val="00147803"/>
    <w:rsid w:val="00147A05"/>
    <w:rsid w:val="00147F5D"/>
    <w:rsid w:val="0015101B"/>
    <w:rsid w:val="00151763"/>
    <w:rsid w:val="00160510"/>
    <w:rsid w:val="00160FBC"/>
    <w:rsid w:val="0016143A"/>
    <w:rsid w:val="00161CA4"/>
    <w:rsid w:val="001624DD"/>
    <w:rsid w:val="00162C61"/>
    <w:rsid w:val="00162E02"/>
    <w:rsid w:val="00162FC7"/>
    <w:rsid w:val="00165552"/>
    <w:rsid w:val="00165D85"/>
    <w:rsid w:val="001669A0"/>
    <w:rsid w:val="00167CFA"/>
    <w:rsid w:val="00167E8C"/>
    <w:rsid w:val="001710A2"/>
    <w:rsid w:val="00172CA7"/>
    <w:rsid w:val="00173705"/>
    <w:rsid w:val="001737F4"/>
    <w:rsid w:val="00173AD5"/>
    <w:rsid w:val="00174A9F"/>
    <w:rsid w:val="00174CE4"/>
    <w:rsid w:val="0017521C"/>
    <w:rsid w:val="00175B0C"/>
    <w:rsid w:val="001804F0"/>
    <w:rsid w:val="00182C38"/>
    <w:rsid w:val="00182CAD"/>
    <w:rsid w:val="00183777"/>
    <w:rsid w:val="00185B56"/>
    <w:rsid w:val="00186610"/>
    <w:rsid w:val="0018771D"/>
    <w:rsid w:val="00190872"/>
    <w:rsid w:val="0019234D"/>
    <w:rsid w:val="00193C11"/>
    <w:rsid w:val="00193DAD"/>
    <w:rsid w:val="00193F5A"/>
    <w:rsid w:val="0019429E"/>
    <w:rsid w:val="0019568C"/>
    <w:rsid w:val="00196530"/>
    <w:rsid w:val="001976F5"/>
    <w:rsid w:val="001A0DF9"/>
    <w:rsid w:val="001A22F9"/>
    <w:rsid w:val="001A25B4"/>
    <w:rsid w:val="001A52B0"/>
    <w:rsid w:val="001A749D"/>
    <w:rsid w:val="001B08C2"/>
    <w:rsid w:val="001B2924"/>
    <w:rsid w:val="001B2DEF"/>
    <w:rsid w:val="001B384B"/>
    <w:rsid w:val="001B3D6E"/>
    <w:rsid w:val="001B4217"/>
    <w:rsid w:val="001B4FED"/>
    <w:rsid w:val="001B5A6B"/>
    <w:rsid w:val="001C0729"/>
    <w:rsid w:val="001C0BDE"/>
    <w:rsid w:val="001C14E1"/>
    <w:rsid w:val="001C1651"/>
    <w:rsid w:val="001C2651"/>
    <w:rsid w:val="001C2A73"/>
    <w:rsid w:val="001C3360"/>
    <w:rsid w:val="001C60D4"/>
    <w:rsid w:val="001C681A"/>
    <w:rsid w:val="001C7530"/>
    <w:rsid w:val="001C7B0C"/>
    <w:rsid w:val="001D084C"/>
    <w:rsid w:val="001D0FB0"/>
    <w:rsid w:val="001D15D3"/>
    <w:rsid w:val="001D1BF8"/>
    <w:rsid w:val="001D35DA"/>
    <w:rsid w:val="001D4138"/>
    <w:rsid w:val="001D534D"/>
    <w:rsid w:val="001D6621"/>
    <w:rsid w:val="001D7688"/>
    <w:rsid w:val="001E0121"/>
    <w:rsid w:val="001E0759"/>
    <w:rsid w:val="001E2514"/>
    <w:rsid w:val="001E354B"/>
    <w:rsid w:val="001E6AE3"/>
    <w:rsid w:val="001E6D6C"/>
    <w:rsid w:val="001E7F6B"/>
    <w:rsid w:val="001F1B81"/>
    <w:rsid w:val="001F1BFC"/>
    <w:rsid w:val="001F1E97"/>
    <w:rsid w:val="001F741F"/>
    <w:rsid w:val="001F7818"/>
    <w:rsid w:val="001F7C41"/>
    <w:rsid w:val="00200AFE"/>
    <w:rsid w:val="0020137B"/>
    <w:rsid w:val="00202516"/>
    <w:rsid w:val="00202BB0"/>
    <w:rsid w:val="00202D75"/>
    <w:rsid w:val="0020483A"/>
    <w:rsid w:val="002067B6"/>
    <w:rsid w:val="00207BDE"/>
    <w:rsid w:val="00211938"/>
    <w:rsid w:val="0021320F"/>
    <w:rsid w:val="00214D38"/>
    <w:rsid w:val="00214E8A"/>
    <w:rsid w:val="00215141"/>
    <w:rsid w:val="00215876"/>
    <w:rsid w:val="00216C5E"/>
    <w:rsid w:val="002174DF"/>
    <w:rsid w:val="00220D91"/>
    <w:rsid w:val="00220D9F"/>
    <w:rsid w:val="002215BC"/>
    <w:rsid w:val="0022192D"/>
    <w:rsid w:val="0022292B"/>
    <w:rsid w:val="00222DF9"/>
    <w:rsid w:val="00223188"/>
    <w:rsid w:val="002232B6"/>
    <w:rsid w:val="00223327"/>
    <w:rsid w:val="002237DC"/>
    <w:rsid w:val="00223FA4"/>
    <w:rsid w:val="0022425C"/>
    <w:rsid w:val="002243DA"/>
    <w:rsid w:val="002247F3"/>
    <w:rsid w:val="00224BA2"/>
    <w:rsid w:val="0022566A"/>
    <w:rsid w:val="00225781"/>
    <w:rsid w:val="00225CFE"/>
    <w:rsid w:val="00225F68"/>
    <w:rsid w:val="0022646C"/>
    <w:rsid w:val="002264FD"/>
    <w:rsid w:val="00226B42"/>
    <w:rsid w:val="00227579"/>
    <w:rsid w:val="00227A55"/>
    <w:rsid w:val="002302F8"/>
    <w:rsid w:val="0023126F"/>
    <w:rsid w:val="00231A85"/>
    <w:rsid w:val="002333A7"/>
    <w:rsid w:val="0023460B"/>
    <w:rsid w:val="00234939"/>
    <w:rsid w:val="002356E7"/>
    <w:rsid w:val="002379C1"/>
    <w:rsid w:val="00242186"/>
    <w:rsid w:val="002442F3"/>
    <w:rsid w:val="002446CF"/>
    <w:rsid w:val="00244BE8"/>
    <w:rsid w:val="00244C65"/>
    <w:rsid w:val="002453CD"/>
    <w:rsid w:val="0024598D"/>
    <w:rsid w:val="00245B9F"/>
    <w:rsid w:val="0024628E"/>
    <w:rsid w:val="00246D36"/>
    <w:rsid w:val="0024757C"/>
    <w:rsid w:val="002476DE"/>
    <w:rsid w:val="00252EEA"/>
    <w:rsid w:val="002533DA"/>
    <w:rsid w:val="00253563"/>
    <w:rsid w:val="00254289"/>
    <w:rsid w:val="00254677"/>
    <w:rsid w:val="00254C2D"/>
    <w:rsid w:val="00254D9B"/>
    <w:rsid w:val="002568F5"/>
    <w:rsid w:val="00257195"/>
    <w:rsid w:val="00257E5B"/>
    <w:rsid w:val="00260B58"/>
    <w:rsid w:val="002612E8"/>
    <w:rsid w:val="002625BD"/>
    <w:rsid w:val="00262777"/>
    <w:rsid w:val="00263083"/>
    <w:rsid w:val="002636D0"/>
    <w:rsid w:val="00263D43"/>
    <w:rsid w:val="0026423C"/>
    <w:rsid w:val="00265275"/>
    <w:rsid w:val="00265B8D"/>
    <w:rsid w:val="002674FB"/>
    <w:rsid w:val="00267B3C"/>
    <w:rsid w:val="00270060"/>
    <w:rsid w:val="0027016C"/>
    <w:rsid w:val="00270F3E"/>
    <w:rsid w:val="002710FE"/>
    <w:rsid w:val="00271467"/>
    <w:rsid w:val="002717B7"/>
    <w:rsid w:val="0027299D"/>
    <w:rsid w:val="00273399"/>
    <w:rsid w:val="0027365C"/>
    <w:rsid w:val="002768F2"/>
    <w:rsid w:val="00276BC8"/>
    <w:rsid w:val="002815FA"/>
    <w:rsid w:val="00282342"/>
    <w:rsid w:val="002833FD"/>
    <w:rsid w:val="00283887"/>
    <w:rsid w:val="00284FF5"/>
    <w:rsid w:val="002854F6"/>
    <w:rsid w:val="00286E75"/>
    <w:rsid w:val="00290B89"/>
    <w:rsid w:val="00291C63"/>
    <w:rsid w:val="002928CC"/>
    <w:rsid w:val="002929D0"/>
    <w:rsid w:val="00292E47"/>
    <w:rsid w:val="0029323E"/>
    <w:rsid w:val="002939EF"/>
    <w:rsid w:val="00294E2D"/>
    <w:rsid w:val="00295EF6"/>
    <w:rsid w:val="00296A0D"/>
    <w:rsid w:val="002975A0"/>
    <w:rsid w:val="002A0008"/>
    <w:rsid w:val="002A56F8"/>
    <w:rsid w:val="002A5CB2"/>
    <w:rsid w:val="002A601C"/>
    <w:rsid w:val="002A6072"/>
    <w:rsid w:val="002A61E8"/>
    <w:rsid w:val="002A6616"/>
    <w:rsid w:val="002A71ED"/>
    <w:rsid w:val="002A79B9"/>
    <w:rsid w:val="002A7CBF"/>
    <w:rsid w:val="002B0173"/>
    <w:rsid w:val="002B111A"/>
    <w:rsid w:val="002B182F"/>
    <w:rsid w:val="002B18ED"/>
    <w:rsid w:val="002B1AE9"/>
    <w:rsid w:val="002B211D"/>
    <w:rsid w:val="002B2220"/>
    <w:rsid w:val="002B22DF"/>
    <w:rsid w:val="002B296B"/>
    <w:rsid w:val="002B2AEE"/>
    <w:rsid w:val="002B4686"/>
    <w:rsid w:val="002B47C4"/>
    <w:rsid w:val="002B6156"/>
    <w:rsid w:val="002B7C75"/>
    <w:rsid w:val="002C0FA8"/>
    <w:rsid w:val="002C2911"/>
    <w:rsid w:val="002C3001"/>
    <w:rsid w:val="002C32DE"/>
    <w:rsid w:val="002C3F7E"/>
    <w:rsid w:val="002C67B5"/>
    <w:rsid w:val="002C76BF"/>
    <w:rsid w:val="002C7BBE"/>
    <w:rsid w:val="002D01AB"/>
    <w:rsid w:val="002D0B1F"/>
    <w:rsid w:val="002D1159"/>
    <w:rsid w:val="002D1E19"/>
    <w:rsid w:val="002D2BD5"/>
    <w:rsid w:val="002D2F91"/>
    <w:rsid w:val="002D6C49"/>
    <w:rsid w:val="002D6E98"/>
    <w:rsid w:val="002E1599"/>
    <w:rsid w:val="002E2541"/>
    <w:rsid w:val="002E36C3"/>
    <w:rsid w:val="002E3772"/>
    <w:rsid w:val="002E425E"/>
    <w:rsid w:val="002E432F"/>
    <w:rsid w:val="002E4DE8"/>
    <w:rsid w:val="002E70BE"/>
    <w:rsid w:val="002E74B5"/>
    <w:rsid w:val="002F1070"/>
    <w:rsid w:val="002F37CF"/>
    <w:rsid w:val="002F3899"/>
    <w:rsid w:val="002F5D37"/>
    <w:rsid w:val="002F78A3"/>
    <w:rsid w:val="00300FC4"/>
    <w:rsid w:val="0030286C"/>
    <w:rsid w:val="003047A1"/>
    <w:rsid w:val="0030514F"/>
    <w:rsid w:val="00305743"/>
    <w:rsid w:val="003064B6"/>
    <w:rsid w:val="00306602"/>
    <w:rsid w:val="0030710B"/>
    <w:rsid w:val="0030742F"/>
    <w:rsid w:val="00307487"/>
    <w:rsid w:val="0030766D"/>
    <w:rsid w:val="00307893"/>
    <w:rsid w:val="00307E00"/>
    <w:rsid w:val="00312896"/>
    <w:rsid w:val="00312F64"/>
    <w:rsid w:val="00313B17"/>
    <w:rsid w:val="003157D4"/>
    <w:rsid w:val="00315AB4"/>
    <w:rsid w:val="00317725"/>
    <w:rsid w:val="00323C83"/>
    <w:rsid w:val="00325B5B"/>
    <w:rsid w:val="003266FE"/>
    <w:rsid w:val="003275C1"/>
    <w:rsid w:val="00332167"/>
    <w:rsid w:val="00333080"/>
    <w:rsid w:val="003337FC"/>
    <w:rsid w:val="00333BA4"/>
    <w:rsid w:val="00335046"/>
    <w:rsid w:val="003363E1"/>
    <w:rsid w:val="00340B3F"/>
    <w:rsid w:val="003410C5"/>
    <w:rsid w:val="003416E7"/>
    <w:rsid w:val="003426A2"/>
    <w:rsid w:val="00343DED"/>
    <w:rsid w:val="003441C5"/>
    <w:rsid w:val="00344D2F"/>
    <w:rsid w:val="00345047"/>
    <w:rsid w:val="0034535A"/>
    <w:rsid w:val="003456CC"/>
    <w:rsid w:val="00346E95"/>
    <w:rsid w:val="003479C6"/>
    <w:rsid w:val="0035038F"/>
    <w:rsid w:val="003509EB"/>
    <w:rsid w:val="00350BB9"/>
    <w:rsid w:val="00350D96"/>
    <w:rsid w:val="003524FF"/>
    <w:rsid w:val="003541E8"/>
    <w:rsid w:val="0035436A"/>
    <w:rsid w:val="00355E38"/>
    <w:rsid w:val="00356AAA"/>
    <w:rsid w:val="00360EB9"/>
    <w:rsid w:val="00362538"/>
    <w:rsid w:val="00362EA3"/>
    <w:rsid w:val="003632CF"/>
    <w:rsid w:val="003633FE"/>
    <w:rsid w:val="003636D7"/>
    <w:rsid w:val="0036437D"/>
    <w:rsid w:val="00365344"/>
    <w:rsid w:val="003669CE"/>
    <w:rsid w:val="00366B1B"/>
    <w:rsid w:val="00367DF1"/>
    <w:rsid w:val="003723A2"/>
    <w:rsid w:val="00373DAA"/>
    <w:rsid w:val="00374669"/>
    <w:rsid w:val="00374C40"/>
    <w:rsid w:val="003750B7"/>
    <w:rsid w:val="00375F3C"/>
    <w:rsid w:val="00377719"/>
    <w:rsid w:val="00380000"/>
    <w:rsid w:val="00382A9D"/>
    <w:rsid w:val="00383989"/>
    <w:rsid w:val="003848E6"/>
    <w:rsid w:val="0038525F"/>
    <w:rsid w:val="00386074"/>
    <w:rsid w:val="00386224"/>
    <w:rsid w:val="003863BB"/>
    <w:rsid w:val="00386779"/>
    <w:rsid w:val="003867B5"/>
    <w:rsid w:val="00387A97"/>
    <w:rsid w:val="00387DC8"/>
    <w:rsid w:val="003913CF"/>
    <w:rsid w:val="003917AF"/>
    <w:rsid w:val="003919AB"/>
    <w:rsid w:val="00391DE2"/>
    <w:rsid w:val="003950F1"/>
    <w:rsid w:val="00396065"/>
    <w:rsid w:val="003966D1"/>
    <w:rsid w:val="00396E29"/>
    <w:rsid w:val="003975FC"/>
    <w:rsid w:val="00397DC7"/>
    <w:rsid w:val="003A04A3"/>
    <w:rsid w:val="003A118B"/>
    <w:rsid w:val="003A195E"/>
    <w:rsid w:val="003A1BD3"/>
    <w:rsid w:val="003A27EA"/>
    <w:rsid w:val="003A29A7"/>
    <w:rsid w:val="003A2EF4"/>
    <w:rsid w:val="003A38C2"/>
    <w:rsid w:val="003A67CB"/>
    <w:rsid w:val="003A6E97"/>
    <w:rsid w:val="003A7C9D"/>
    <w:rsid w:val="003A7DC4"/>
    <w:rsid w:val="003B0172"/>
    <w:rsid w:val="003B09FA"/>
    <w:rsid w:val="003B0D93"/>
    <w:rsid w:val="003B1BA4"/>
    <w:rsid w:val="003B2146"/>
    <w:rsid w:val="003B2E12"/>
    <w:rsid w:val="003B3233"/>
    <w:rsid w:val="003B39E2"/>
    <w:rsid w:val="003B3C2F"/>
    <w:rsid w:val="003B4C72"/>
    <w:rsid w:val="003B5327"/>
    <w:rsid w:val="003B72F4"/>
    <w:rsid w:val="003B7462"/>
    <w:rsid w:val="003C1A5B"/>
    <w:rsid w:val="003C1B27"/>
    <w:rsid w:val="003C2C64"/>
    <w:rsid w:val="003C2FCA"/>
    <w:rsid w:val="003C416D"/>
    <w:rsid w:val="003C5903"/>
    <w:rsid w:val="003C75DF"/>
    <w:rsid w:val="003D0E29"/>
    <w:rsid w:val="003D1527"/>
    <w:rsid w:val="003D1989"/>
    <w:rsid w:val="003D566D"/>
    <w:rsid w:val="003D71E3"/>
    <w:rsid w:val="003D76CC"/>
    <w:rsid w:val="003E1075"/>
    <w:rsid w:val="003E310A"/>
    <w:rsid w:val="003E55FD"/>
    <w:rsid w:val="003E6508"/>
    <w:rsid w:val="003E7201"/>
    <w:rsid w:val="003E76BA"/>
    <w:rsid w:val="003F0BFD"/>
    <w:rsid w:val="003F0EC8"/>
    <w:rsid w:val="003F1D61"/>
    <w:rsid w:val="003F2797"/>
    <w:rsid w:val="003F2849"/>
    <w:rsid w:val="003F2A29"/>
    <w:rsid w:val="003F33E4"/>
    <w:rsid w:val="003F3BAC"/>
    <w:rsid w:val="003F4E19"/>
    <w:rsid w:val="003F6416"/>
    <w:rsid w:val="0040093D"/>
    <w:rsid w:val="00400C96"/>
    <w:rsid w:val="00402EFE"/>
    <w:rsid w:val="0040305A"/>
    <w:rsid w:val="004034A1"/>
    <w:rsid w:val="00403DBE"/>
    <w:rsid w:val="00404C48"/>
    <w:rsid w:val="00405419"/>
    <w:rsid w:val="004057C8"/>
    <w:rsid w:val="0041150E"/>
    <w:rsid w:val="00411A14"/>
    <w:rsid w:val="00411C5B"/>
    <w:rsid w:val="0041230C"/>
    <w:rsid w:val="00412A13"/>
    <w:rsid w:val="00414529"/>
    <w:rsid w:val="004145C7"/>
    <w:rsid w:val="00414B61"/>
    <w:rsid w:val="00415B49"/>
    <w:rsid w:val="0041647D"/>
    <w:rsid w:val="004166B9"/>
    <w:rsid w:val="00421D43"/>
    <w:rsid w:val="004227B7"/>
    <w:rsid w:val="00424409"/>
    <w:rsid w:val="004250A1"/>
    <w:rsid w:val="00425199"/>
    <w:rsid w:val="00425350"/>
    <w:rsid w:val="004269DF"/>
    <w:rsid w:val="0042786C"/>
    <w:rsid w:val="0043093F"/>
    <w:rsid w:val="00430CDE"/>
    <w:rsid w:val="004336F7"/>
    <w:rsid w:val="0043501A"/>
    <w:rsid w:val="00436B3C"/>
    <w:rsid w:val="00436B69"/>
    <w:rsid w:val="00437E3D"/>
    <w:rsid w:val="00440720"/>
    <w:rsid w:val="00441FD6"/>
    <w:rsid w:val="00443BA1"/>
    <w:rsid w:val="00443F69"/>
    <w:rsid w:val="004444B7"/>
    <w:rsid w:val="004454B9"/>
    <w:rsid w:val="004464A2"/>
    <w:rsid w:val="00447E36"/>
    <w:rsid w:val="00447EA9"/>
    <w:rsid w:val="004516D1"/>
    <w:rsid w:val="00451833"/>
    <w:rsid w:val="00451A72"/>
    <w:rsid w:val="00452115"/>
    <w:rsid w:val="004525F6"/>
    <w:rsid w:val="00454140"/>
    <w:rsid w:val="00455F4F"/>
    <w:rsid w:val="00457AE9"/>
    <w:rsid w:val="00457DD4"/>
    <w:rsid w:val="0046057F"/>
    <w:rsid w:val="00461A3F"/>
    <w:rsid w:val="004620FD"/>
    <w:rsid w:val="00462EC8"/>
    <w:rsid w:val="00463638"/>
    <w:rsid w:val="00463D75"/>
    <w:rsid w:val="004702F4"/>
    <w:rsid w:val="0047035C"/>
    <w:rsid w:val="0047267F"/>
    <w:rsid w:val="00472BDF"/>
    <w:rsid w:val="004755A8"/>
    <w:rsid w:val="00475EDB"/>
    <w:rsid w:val="00475F9D"/>
    <w:rsid w:val="00477628"/>
    <w:rsid w:val="004778D1"/>
    <w:rsid w:val="00481636"/>
    <w:rsid w:val="00481834"/>
    <w:rsid w:val="00482253"/>
    <w:rsid w:val="0048263D"/>
    <w:rsid w:val="0048363E"/>
    <w:rsid w:val="00483AF7"/>
    <w:rsid w:val="00485E0A"/>
    <w:rsid w:val="004863B5"/>
    <w:rsid w:val="004876CF"/>
    <w:rsid w:val="00487A4D"/>
    <w:rsid w:val="0049251B"/>
    <w:rsid w:val="00493DAB"/>
    <w:rsid w:val="004955E1"/>
    <w:rsid w:val="00497F75"/>
    <w:rsid w:val="004A0681"/>
    <w:rsid w:val="004A4BC2"/>
    <w:rsid w:val="004A735F"/>
    <w:rsid w:val="004A7DE2"/>
    <w:rsid w:val="004B00D5"/>
    <w:rsid w:val="004B0F09"/>
    <w:rsid w:val="004B0F3D"/>
    <w:rsid w:val="004B4FA5"/>
    <w:rsid w:val="004B73A6"/>
    <w:rsid w:val="004C2385"/>
    <w:rsid w:val="004C3168"/>
    <w:rsid w:val="004C4622"/>
    <w:rsid w:val="004C51A6"/>
    <w:rsid w:val="004C5572"/>
    <w:rsid w:val="004C55BD"/>
    <w:rsid w:val="004C5E32"/>
    <w:rsid w:val="004C73B1"/>
    <w:rsid w:val="004D09A2"/>
    <w:rsid w:val="004D0BF6"/>
    <w:rsid w:val="004D1013"/>
    <w:rsid w:val="004D25E0"/>
    <w:rsid w:val="004D27B4"/>
    <w:rsid w:val="004D2EE7"/>
    <w:rsid w:val="004D3EA1"/>
    <w:rsid w:val="004D481C"/>
    <w:rsid w:val="004D4A68"/>
    <w:rsid w:val="004D5400"/>
    <w:rsid w:val="004D56C5"/>
    <w:rsid w:val="004D56F2"/>
    <w:rsid w:val="004D7AAB"/>
    <w:rsid w:val="004E0943"/>
    <w:rsid w:val="004E1039"/>
    <w:rsid w:val="004E171C"/>
    <w:rsid w:val="004E1FC2"/>
    <w:rsid w:val="004E2008"/>
    <w:rsid w:val="004E2D7E"/>
    <w:rsid w:val="004E392A"/>
    <w:rsid w:val="004E485B"/>
    <w:rsid w:val="004E5DF3"/>
    <w:rsid w:val="004E6340"/>
    <w:rsid w:val="004E7170"/>
    <w:rsid w:val="004F18BE"/>
    <w:rsid w:val="004F1C91"/>
    <w:rsid w:val="004F3030"/>
    <w:rsid w:val="004F386E"/>
    <w:rsid w:val="004F4072"/>
    <w:rsid w:val="004F4656"/>
    <w:rsid w:val="004F46B8"/>
    <w:rsid w:val="004F5176"/>
    <w:rsid w:val="004F52A4"/>
    <w:rsid w:val="004F7588"/>
    <w:rsid w:val="005004B2"/>
    <w:rsid w:val="005013D1"/>
    <w:rsid w:val="0050143A"/>
    <w:rsid w:val="00501B97"/>
    <w:rsid w:val="00502EE3"/>
    <w:rsid w:val="0050301E"/>
    <w:rsid w:val="00503557"/>
    <w:rsid w:val="00503B6F"/>
    <w:rsid w:val="0050473C"/>
    <w:rsid w:val="00506CFD"/>
    <w:rsid w:val="00507CAE"/>
    <w:rsid w:val="005100C8"/>
    <w:rsid w:val="005108F7"/>
    <w:rsid w:val="00510F3C"/>
    <w:rsid w:val="00511354"/>
    <w:rsid w:val="005115C0"/>
    <w:rsid w:val="00511954"/>
    <w:rsid w:val="00512FCD"/>
    <w:rsid w:val="00514A23"/>
    <w:rsid w:val="00514D07"/>
    <w:rsid w:val="0051518E"/>
    <w:rsid w:val="00515933"/>
    <w:rsid w:val="00516692"/>
    <w:rsid w:val="00516B83"/>
    <w:rsid w:val="00517203"/>
    <w:rsid w:val="005210AF"/>
    <w:rsid w:val="00522216"/>
    <w:rsid w:val="005223F8"/>
    <w:rsid w:val="00522DEA"/>
    <w:rsid w:val="00523948"/>
    <w:rsid w:val="00523DE7"/>
    <w:rsid w:val="005241D8"/>
    <w:rsid w:val="00524680"/>
    <w:rsid w:val="00524723"/>
    <w:rsid w:val="00524947"/>
    <w:rsid w:val="00526862"/>
    <w:rsid w:val="00526B38"/>
    <w:rsid w:val="005279CB"/>
    <w:rsid w:val="00531706"/>
    <w:rsid w:val="00531996"/>
    <w:rsid w:val="00531FF7"/>
    <w:rsid w:val="00532DC3"/>
    <w:rsid w:val="00532F57"/>
    <w:rsid w:val="005345A2"/>
    <w:rsid w:val="005356CD"/>
    <w:rsid w:val="005369E3"/>
    <w:rsid w:val="00540CA7"/>
    <w:rsid w:val="00542182"/>
    <w:rsid w:val="00542EFD"/>
    <w:rsid w:val="00545997"/>
    <w:rsid w:val="00547383"/>
    <w:rsid w:val="00547738"/>
    <w:rsid w:val="00550AAA"/>
    <w:rsid w:val="00554BC2"/>
    <w:rsid w:val="0055584E"/>
    <w:rsid w:val="00556F97"/>
    <w:rsid w:val="00557965"/>
    <w:rsid w:val="00560172"/>
    <w:rsid w:val="005613EF"/>
    <w:rsid w:val="005619A2"/>
    <w:rsid w:val="005642C4"/>
    <w:rsid w:val="00564C72"/>
    <w:rsid w:val="00565EA8"/>
    <w:rsid w:val="0056706C"/>
    <w:rsid w:val="00567585"/>
    <w:rsid w:val="00567A65"/>
    <w:rsid w:val="005703C1"/>
    <w:rsid w:val="00575F34"/>
    <w:rsid w:val="00576B39"/>
    <w:rsid w:val="00580134"/>
    <w:rsid w:val="00580B37"/>
    <w:rsid w:val="005814BD"/>
    <w:rsid w:val="00583046"/>
    <w:rsid w:val="00583DB0"/>
    <w:rsid w:val="00585C9D"/>
    <w:rsid w:val="00585F2C"/>
    <w:rsid w:val="00586BCE"/>
    <w:rsid w:val="005910B6"/>
    <w:rsid w:val="00591450"/>
    <w:rsid w:val="00591DCE"/>
    <w:rsid w:val="00593002"/>
    <w:rsid w:val="00593BA1"/>
    <w:rsid w:val="00595CA6"/>
    <w:rsid w:val="00595F41"/>
    <w:rsid w:val="00596761"/>
    <w:rsid w:val="00596DD2"/>
    <w:rsid w:val="005974CA"/>
    <w:rsid w:val="005A0158"/>
    <w:rsid w:val="005A1B44"/>
    <w:rsid w:val="005A24AC"/>
    <w:rsid w:val="005A42DF"/>
    <w:rsid w:val="005A47AF"/>
    <w:rsid w:val="005A58E8"/>
    <w:rsid w:val="005A5ACC"/>
    <w:rsid w:val="005A60CF"/>
    <w:rsid w:val="005A61A2"/>
    <w:rsid w:val="005A6E02"/>
    <w:rsid w:val="005A7118"/>
    <w:rsid w:val="005B355F"/>
    <w:rsid w:val="005B533D"/>
    <w:rsid w:val="005B55FE"/>
    <w:rsid w:val="005B569A"/>
    <w:rsid w:val="005B59D6"/>
    <w:rsid w:val="005B6340"/>
    <w:rsid w:val="005B6DA7"/>
    <w:rsid w:val="005B6E07"/>
    <w:rsid w:val="005B78D2"/>
    <w:rsid w:val="005C1CEA"/>
    <w:rsid w:val="005C2D0A"/>
    <w:rsid w:val="005C45B9"/>
    <w:rsid w:val="005C4A0F"/>
    <w:rsid w:val="005C5910"/>
    <w:rsid w:val="005C7BC5"/>
    <w:rsid w:val="005D0E26"/>
    <w:rsid w:val="005D171C"/>
    <w:rsid w:val="005D1A2D"/>
    <w:rsid w:val="005D233C"/>
    <w:rsid w:val="005D2C95"/>
    <w:rsid w:val="005D2FD3"/>
    <w:rsid w:val="005D3E67"/>
    <w:rsid w:val="005D46C4"/>
    <w:rsid w:val="005D4C9E"/>
    <w:rsid w:val="005D5D33"/>
    <w:rsid w:val="005D70DB"/>
    <w:rsid w:val="005E005D"/>
    <w:rsid w:val="005E06C0"/>
    <w:rsid w:val="005E0E93"/>
    <w:rsid w:val="005E1599"/>
    <w:rsid w:val="005E179A"/>
    <w:rsid w:val="005E2205"/>
    <w:rsid w:val="005E25C4"/>
    <w:rsid w:val="005E33A9"/>
    <w:rsid w:val="005E5A62"/>
    <w:rsid w:val="005F0028"/>
    <w:rsid w:val="005F0376"/>
    <w:rsid w:val="005F178B"/>
    <w:rsid w:val="005F36E2"/>
    <w:rsid w:val="005F3766"/>
    <w:rsid w:val="005F3775"/>
    <w:rsid w:val="005F541F"/>
    <w:rsid w:val="005F5B53"/>
    <w:rsid w:val="005F5C76"/>
    <w:rsid w:val="005F6425"/>
    <w:rsid w:val="005F70EA"/>
    <w:rsid w:val="005F7103"/>
    <w:rsid w:val="00600277"/>
    <w:rsid w:val="00600301"/>
    <w:rsid w:val="0060056A"/>
    <w:rsid w:val="00601290"/>
    <w:rsid w:val="0060167F"/>
    <w:rsid w:val="00601EB2"/>
    <w:rsid w:val="0060225D"/>
    <w:rsid w:val="006022E6"/>
    <w:rsid w:val="00602982"/>
    <w:rsid w:val="006048BA"/>
    <w:rsid w:val="00604FCD"/>
    <w:rsid w:val="00605D0A"/>
    <w:rsid w:val="00605F3C"/>
    <w:rsid w:val="00605FCE"/>
    <w:rsid w:val="006067EC"/>
    <w:rsid w:val="00607C31"/>
    <w:rsid w:val="00611214"/>
    <w:rsid w:val="0061123E"/>
    <w:rsid w:val="00611517"/>
    <w:rsid w:val="006128C8"/>
    <w:rsid w:val="00612E63"/>
    <w:rsid w:val="00613E93"/>
    <w:rsid w:val="00614159"/>
    <w:rsid w:val="00615B35"/>
    <w:rsid w:val="00620CE4"/>
    <w:rsid w:val="00620FA1"/>
    <w:rsid w:val="00622421"/>
    <w:rsid w:val="006233E7"/>
    <w:rsid w:val="00623463"/>
    <w:rsid w:val="00624C5A"/>
    <w:rsid w:val="00625DB0"/>
    <w:rsid w:val="0062604D"/>
    <w:rsid w:val="006264F4"/>
    <w:rsid w:val="0062678B"/>
    <w:rsid w:val="006303C0"/>
    <w:rsid w:val="006312F5"/>
    <w:rsid w:val="00631B4A"/>
    <w:rsid w:val="00633CE9"/>
    <w:rsid w:val="00635ADF"/>
    <w:rsid w:val="00637767"/>
    <w:rsid w:val="00637789"/>
    <w:rsid w:val="00637C58"/>
    <w:rsid w:val="00642845"/>
    <w:rsid w:val="0064477B"/>
    <w:rsid w:val="00644C33"/>
    <w:rsid w:val="006459C8"/>
    <w:rsid w:val="00646613"/>
    <w:rsid w:val="0065074C"/>
    <w:rsid w:val="006508A0"/>
    <w:rsid w:val="0065095E"/>
    <w:rsid w:val="00654172"/>
    <w:rsid w:val="00655BD5"/>
    <w:rsid w:val="00655FE4"/>
    <w:rsid w:val="00656E6C"/>
    <w:rsid w:val="00661383"/>
    <w:rsid w:val="0066224A"/>
    <w:rsid w:val="006627A8"/>
    <w:rsid w:val="00664896"/>
    <w:rsid w:val="00664A67"/>
    <w:rsid w:val="00664DF1"/>
    <w:rsid w:val="00665423"/>
    <w:rsid w:val="00665B48"/>
    <w:rsid w:val="006661DB"/>
    <w:rsid w:val="00666B0C"/>
    <w:rsid w:val="00670D6B"/>
    <w:rsid w:val="00676F3C"/>
    <w:rsid w:val="0067724E"/>
    <w:rsid w:val="006774B5"/>
    <w:rsid w:val="00677716"/>
    <w:rsid w:val="00677BB3"/>
    <w:rsid w:val="006812C1"/>
    <w:rsid w:val="006818C4"/>
    <w:rsid w:val="00682D69"/>
    <w:rsid w:val="006839B3"/>
    <w:rsid w:val="006847B1"/>
    <w:rsid w:val="00685D82"/>
    <w:rsid w:val="00686457"/>
    <w:rsid w:val="0068729E"/>
    <w:rsid w:val="00687692"/>
    <w:rsid w:val="00687B12"/>
    <w:rsid w:val="00692E31"/>
    <w:rsid w:val="006940B2"/>
    <w:rsid w:val="00694FF4"/>
    <w:rsid w:val="006961C1"/>
    <w:rsid w:val="006972DE"/>
    <w:rsid w:val="0069772E"/>
    <w:rsid w:val="00697807"/>
    <w:rsid w:val="006A4BF1"/>
    <w:rsid w:val="006A4D74"/>
    <w:rsid w:val="006A4D8F"/>
    <w:rsid w:val="006A5550"/>
    <w:rsid w:val="006A5625"/>
    <w:rsid w:val="006A6E88"/>
    <w:rsid w:val="006A79BA"/>
    <w:rsid w:val="006B0677"/>
    <w:rsid w:val="006B0D23"/>
    <w:rsid w:val="006B12C5"/>
    <w:rsid w:val="006B3525"/>
    <w:rsid w:val="006B3FD9"/>
    <w:rsid w:val="006B4078"/>
    <w:rsid w:val="006B42D5"/>
    <w:rsid w:val="006B57AB"/>
    <w:rsid w:val="006B5B71"/>
    <w:rsid w:val="006B5B90"/>
    <w:rsid w:val="006B6D30"/>
    <w:rsid w:val="006B7AE3"/>
    <w:rsid w:val="006B7EF2"/>
    <w:rsid w:val="006C344A"/>
    <w:rsid w:val="006C34BD"/>
    <w:rsid w:val="006C4032"/>
    <w:rsid w:val="006C4424"/>
    <w:rsid w:val="006C6BD6"/>
    <w:rsid w:val="006C75B2"/>
    <w:rsid w:val="006D115B"/>
    <w:rsid w:val="006D249F"/>
    <w:rsid w:val="006D2D06"/>
    <w:rsid w:val="006D3A90"/>
    <w:rsid w:val="006D52B0"/>
    <w:rsid w:val="006D567F"/>
    <w:rsid w:val="006D678C"/>
    <w:rsid w:val="006D69D2"/>
    <w:rsid w:val="006E0AB8"/>
    <w:rsid w:val="006E1393"/>
    <w:rsid w:val="006E165E"/>
    <w:rsid w:val="006E1F68"/>
    <w:rsid w:val="006E216D"/>
    <w:rsid w:val="006E223D"/>
    <w:rsid w:val="006E2266"/>
    <w:rsid w:val="006E281E"/>
    <w:rsid w:val="006E32F5"/>
    <w:rsid w:val="006E3F82"/>
    <w:rsid w:val="006E406B"/>
    <w:rsid w:val="006E5E40"/>
    <w:rsid w:val="006E640C"/>
    <w:rsid w:val="006E7560"/>
    <w:rsid w:val="006E79DE"/>
    <w:rsid w:val="006E7C9A"/>
    <w:rsid w:val="006F1A4D"/>
    <w:rsid w:val="006F25BB"/>
    <w:rsid w:val="006F328E"/>
    <w:rsid w:val="006F4915"/>
    <w:rsid w:val="006F5ABB"/>
    <w:rsid w:val="006F6CD0"/>
    <w:rsid w:val="00700727"/>
    <w:rsid w:val="00700AAD"/>
    <w:rsid w:val="00703C2A"/>
    <w:rsid w:val="00705C54"/>
    <w:rsid w:val="00706746"/>
    <w:rsid w:val="00706A57"/>
    <w:rsid w:val="00710E47"/>
    <w:rsid w:val="007111A4"/>
    <w:rsid w:val="0071135B"/>
    <w:rsid w:val="007114A7"/>
    <w:rsid w:val="0071162B"/>
    <w:rsid w:val="00711A0E"/>
    <w:rsid w:val="00712087"/>
    <w:rsid w:val="00713BBD"/>
    <w:rsid w:val="00713D0E"/>
    <w:rsid w:val="00720C0B"/>
    <w:rsid w:val="00721742"/>
    <w:rsid w:val="00722186"/>
    <w:rsid w:val="007235E4"/>
    <w:rsid w:val="0072402A"/>
    <w:rsid w:val="007243DE"/>
    <w:rsid w:val="0072658B"/>
    <w:rsid w:val="00727BF2"/>
    <w:rsid w:val="007302F1"/>
    <w:rsid w:val="007304DC"/>
    <w:rsid w:val="0073171A"/>
    <w:rsid w:val="00732043"/>
    <w:rsid w:val="007329E1"/>
    <w:rsid w:val="007336FF"/>
    <w:rsid w:val="00733AB6"/>
    <w:rsid w:val="0073432C"/>
    <w:rsid w:val="00734E3D"/>
    <w:rsid w:val="007356B3"/>
    <w:rsid w:val="00735736"/>
    <w:rsid w:val="00737291"/>
    <w:rsid w:val="0074052E"/>
    <w:rsid w:val="00741180"/>
    <w:rsid w:val="00741188"/>
    <w:rsid w:val="0074175B"/>
    <w:rsid w:val="00741C46"/>
    <w:rsid w:val="00742747"/>
    <w:rsid w:val="00744830"/>
    <w:rsid w:val="00744F9F"/>
    <w:rsid w:val="00745D79"/>
    <w:rsid w:val="007460C9"/>
    <w:rsid w:val="00746801"/>
    <w:rsid w:val="00746A2D"/>
    <w:rsid w:val="0074747D"/>
    <w:rsid w:val="0074797D"/>
    <w:rsid w:val="00747C1A"/>
    <w:rsid w:val="007500DA"/>
    <w:rsid w:val="00750B55"/>
    <w:rsid w:val="00751614"/>
    <w:rsid w:val="00752082"/>
    <w:rsid w:val="00752EFD"/>
    <w:rsid w:val="00754086"/>
    <w:rsid w:val="007550EA"/>
    <w:rsid w:val="00756584"/>
    <w:rsid w:val="00756586"/>
    <w:rsid w:val="0075659B"/>
    <w:rsid w:val="007571A0"/>
    <w:rsid w:val="00757332"/>
    <w:rsid w:val="00757337"/>
    <w:rsid w:val="007604FA"/>
    <w:rsid w:val="00760EDB"/>
    <w:rsid w:val="00761062"/>
    <w:rsid w:val="007642E0"/>
    <w:rsid w:val="0076662B"/>
    <w:rsid w:val="00766765"/>
    <w:rsid w:val="00767C44"/>
    <w:rsid w:val="00770BF8"/>
    <w:rsid w:val="00770D9D"/>
    <w:rsid w:val="0077137B"/>
    <w:rsid w:val="00771A06"/>
    <w:rsid w:val="00772B29"/>
    <w:rsid w:val="00774A71"/>
    <w:rsid w:val="00775C28"/>
    <w:rsid w:val="00777A1F"/>
    <w:rsid w:val="007821CD"/>
    <w:rsid w:val="007825D7"/>
    <w:rsid w:val="00782C09"/>
    <w:rsid w:val="00785488"/>
    <w:rsid w:val="0078688E"/>
    <w:rsid w:val="00787A7F"/>
    <w:rsid w:val="00792C88"/>
    <w:rsid w:val="00793C9B"/>
    <w:rsid w:val="00793D07"/>
    <w:rsid w:val="007952C4"/>
    <w:rsid w:val="007957CB"/>
    <w:rsid w:val="007970D8"/>
    <w:rsid w:val="00797F23"/>
    <w:rsid w:val="007A3621"/>
    <w:rsid w:val="007A3E1C"/>
    <w:rsid w:val="007A43D0"/>
    <w:rsid w:val="007A4432"/>
    <w:rsid w:val="007A4884"/>
    <w:rsid w:val="007A6C69"/>
    <w:rsid w:val="007B1725"/>
    <w:rsid w:val="007B217D"/>
    <w:rsid w:val="007B2DE8"/>
    <w:rsid w:val="007B2EB7"/>
    <w:rsid w:val="007B2F11"/>
    <w:rsid w:val="007B370E"/>
    <w:rsid w:val="007B3FA2"/>
    <w:rsid w:val="007B5A35"/>
    <w:rsid w:val="007B682B"/>
    <w:rsid w:val="007C0F04"/>
    <w:rsid w:val="007C2A7F"/>
    <w:rsid w:val="007C2F7D"/>
    <w:rsid w:val="007C3CB4"/>
    <w:rsid w:val="007C429A"/>
    <w:rsid w:val="007D049D"/>
    <w:rsid w:val="007D1042"/>
    <w:rsid w:val="007D162D"/>
    <w:rsid w:val="007D2D94"/>
    <w:rsid w:val="007D3954"/>
    <w:rsid w:val="007D4580"/>
    <w:rsid w:val="007D595A"/>
    <w:rsid w:val="007D79BA"/>
    <w:rsid w:val="007D7F3D"/>
    <w:rsid w:val="007E043F"/>
    <w:rsid w:val="007E20F5"/>
    <w:rsid w:val="007E3DB5"/>
    <w:rsid w:val="007E469F"/>
    <w:rsid w:val="007E4B5E"/>
    <w:rsid w:val="007E4D02"/>
    <w:rsid w:val="007E5AC6"/>
    <w:rsid w:val="007E6503"/>
    <w:rsid w:val="007E67D4"/>
    <w:rsid w:val="007E6E85"/>
    <w:rsid w:val="007E7C0A"/>
    <w:rsid w:val="007F0919"/>
    <w:rsid w:val="007F0D2E"/>
    <w:rsid w:val="007F1B77"/>
    <w:rsid w:val="007F1CB6"/>
    <w:rsid w:val="007F20AB"/>
    <w:rsid w:val="007F22B3"/>
    <w:rsid w:val="007F23FD"/>
    <w:rsid w:val="007F259F"/>
    <w:rsid w:val="007F2B09"/>
    <w:rsid w:val="007F7773"/>
    <w:rsid w:val="008012C3"/>
    <w:rsid w:val="00801309"/>
    <w:rsid w:val="0080188B"/>
    <w:rsid w:val="00801DA1"/>
    <w:rsid w:val="00801F30"/>
    <w:rsid w:val="00802C36"/>
    <w:rsid w:val="00803947"/>
    <w:rsid w:val="00803BC7"/>
    <w:rsid w:val="00804302"/>
    <w:rsid w:val="008048E7"/>
    <w:rsid w:val="00805196"/>
    <w:rsid w:val="00806DA1"/>
    <w:rsid w:val="00806DF5"/>
    <w:rsid w:val="00806FDE"/>
    <w:rsid w:val="0080755D"/>
    <w:rsid w:val="0081088A"/>
    <w:rsid w:val="00810BE5"/>
    <w:rsid w:val="00811CBE"/>
    <w:rsid w:val="00813018"/>
    <w:rsid w:val="00815C3F"/>
    <w:rsid w:val="008208A6"/>
    <w:rsid w:val="00821FF6"/>
    <w:rsid w:val="00823773"/>
    <w:rsid w:val="008248DC"/>
    <w:rsid w:val="00827EEF"/>
    <w:rsid w:val="00830D81"/>
    <w:rsid w:val="00831E02"/>
    <w:rsid w:val="008328FB"/>
    <w:rsid w:val="00833074"/>
    <w:rsid w:val="0083324D"/>
    <w:rsid w:val="00835414"/>
    <w:rsid w:val="008354DF"/>
    <w:rsid w:val="00835B31"/>
    <w:rsid w:val="008361F7"/>
    <w:rsid w:val="0083682B"/>
    <w:rsid w:val="00837144"/>
    <w:rsid w:val="008378ED"/>
    <w:rsid w:val="00842D79"/>
    <w:rsid w:val="0084480A"/>
    <w:rsid w:val="00844F69"/>
    <w:rsid w:val="00846540"/>
    <w:rsid w:val="00850CEB"/>
    <w:rsid w:val="0085124B"/>
    <w:rsid w:val="00853892"/>
    <w:rsid w:val="00853F61"/>
    <w:rsid w:val="00854943"/>
    <w:rsid w:val="00855D20"/>
    <w:rsid w:val="00857834"/>
    <w:rsid w:val="00857A67"/>
    <w:rsid w:val="008603F9"/>
    <w:rsid w:val="00860E57"/>
    <w:rsid w:val="008611EB"/>
    <w:rsid w:val="00861417"/>
    <w:rsid w:val="00861C0A"/>
    <w:rsid w:val="00863A23"/>
    <w:rsid w:val="00867493"/>
    <w:rsid w:val="0087035F"/>
    <w:rsid w:val="00872EE3"/>
    <w:rsid w:val="00875559"/>
    <w:rsid w:val="00875D92"/>
    <w:rsid w:val="008760AB"/>
    <w:rsid w:val="00876D23"/>
    <w:rsid w:val="00877781"/>
    <w:rsid w:val="0088016C"/>
    <w:rsid w:val="008806D8"/>
    <w:rsid w:val="00881BFD"/>
    <w:rsid w:val="0088357A"/>
    <w:rsid w:val="008853FB"/>
    <w:rsid w:val="008879D6"/>
    <w:rsid w:val="00890366"/>
    <w:rsid w:val="008906BE"/>
    <w:rsid w:val="00890D93"/>
    <w:rsid w:val="008920F8"/>
    <w:rsid w:val="00892179"/>
    <w:rsid w:val="008929C5"/>
    <w:rsid w:val="00893C92"/>
    <w:rsid w:val="00893FC6"/>
    <w:rsid w:val="00896DD4"/>
    <w:rsid w:val="00896F72"/>
    <w:rsid w:val="008A152C"/>
    <w:rsid w:val="008A19B6"/>
    <w:rsid w:val="008A1FC4"/>
    <w:rsid w:val="008A418D"/>
    <w:rsid w:val="008A46E0"/>
    <w:rsid w:val="008A6F0B"/>
    <w:rsid w:val="008A755C"/>
    <w:rsid w:val="008A77FE"/>
    <w:rsid w:val="008A7941"/>
    <w:rsid w:val="008B037A"/>
    <w:rsid w:val="008B2DE9"/>
    <w:rsid w:val="008B2E0B"/>
    <w:rsid w:val="008B4E23"/>
    <w:rsid w:val="008B5B3B"/>
    <w:rsid w:val="008B6684"/>
    <w:rsid w:val="008B6730"/>
    <w:rsid w:val="008B6AB5"/>
    <w:rsid w:val="008B79DC"/>
    <w:rsid w:val="008C045E"/>
    <w:rsid w:val="008C057E"/>
    <w:rsid w:val="008C103E"/>
    <w:rsid w:val="008C111B"/>
    <w:rsid w:val="008C146F"/>
    <w:rsid w:val="008C22F7"/>
    <w:rsid w:val="008C254A"/>
    <w:rsid w:val="008C7CF9"/>
    <w:rsid w:val="008D4BB4"/>
    <w:rsid w:val="008D5E69"/>
    <w:rsid w:val="008D74BF"/>
    <w:rsid w:val="008D7535"/>
    <w:rsid w:val="008D7EE5"/>
    <w:rsid w:val="008E118A"/>
    <w:rsid w:val="008E40F3"/>
    <w:rsid w:val="008E40FF"/>
    <w:rsid w:val="008E5546"/>
    <w:rsid w:val="008E58DD"/>
    <w:rsid w:val="008E704E"/>
    <w:rsid w:val="008E76A9"/>
    <w:rsid w:val="008E7EBF"/>
    <w:rsid w:val="008F0D05"/>
    <w:rsid w:val="008F129C"/>
    <w:rsid w:val="008F2167"/>
    <w:rsid w:val="008F35CD"/>
    <w:rsid w:val="008F35CF"/>
    <w:rsid w:val="008F643D"/>
    <w:rsid w:val="008F73FD"/>
    <w:rsid w:val="008F7CCC"/>
    <w:rsid w:val="0090112F"/>
    <w:rsid w:val="00902298"/>
    <w:rsid w:val="00903A00"/>
    <w:rsid w:val="00904FC5"/>
    <w:rsid w:val="0090591C"/>
    <w:rsid w:val="0090606C"/>
    <w:rsid w:val="009063AF"/>
    <w:rsid w:val="00911952"/>
    <w:rsid w:val="009125F1"/>
    <w:rsid w:val="00913238"/>
    <w:rsid w:val="009144A3"/>
    <w:rsid w:val="00914A2F"/>
    <w:rsid w:val="00916123"/>
    <w:rsid w:val="0091719B"/>
    <w:rsid w:val="00922D07"/>
    <w:rsid w:val="00923407"/>
    <w:rsid w:val="00924711"/>
    <w:rsid w:val="00924829"/>
    <w:rsid w:val="0092488C"/>
    <w:rsid w:val="0092539A"/>
    <w:rsid w:val="00925819"/>
    <w:rsid w:val="00925E55"/>
    <w:rsid w:val="0092690C"/>
    <w:rsid w:val="00927814"/>
    <w:rsid w:val="00930B01"/>
    <w:rsid w:val="00930DE5"/>
    <w:rsid w:val="0093261F"/>
    <w:rsid w:val="00933BC2"/>
    <w:rsid w:val="00933E7F"/>
    <w:rsid w:val="00934469"/>
    <w:rsid w:val="009345C2"/>
    <w:rsid w:val="00935C4C"/>
    <w:rsid w:val="0093655F"/>
    <w:rsid w:val="009373BB"/>
    <w:rsid w:val="00940575"/>
    <w:rsid w:val="00940585"/>
    <w:rsid w:val="009413CD"/>
    <w:rsid w:val="00941479"/>
    <w:rsid w:val="00941651"/>
    <w:rsid w:val="00941874"/>
    <w:rsid w:val="0094192F"/>
    <w:rsid w:val="009438FA"/>
    <w:rsid w:val="0094393C"/>
    <w:rsid w:val="00944058"/>
    <w:rsid w:val="009450A8"/>
    <w:rsid w:val="009472AF"/>
    <w:rsid w:val="00950EB5"/>
    <w:rsid w:val="00951B28"/>
    <w:rsid w:val="00951E60"/>
    <w:rsid w:val="00951FEB"/>
    <w:rsid w:val="009539A4"/>
    <w:rsid w:val="00953D1E"/>
    <w:rsid w:val="00953E18"/>
    <w:rsid w:val="00953E75"/>
    <w:rsid w:val="00955911"/>
    <w:rsid w:val="00955DB7"/>
    <w:rsid w:val="0096001D"/>
    <w:rsid w:val="009601FF"/>
    <w:rsid w:val="009617F0"/>
    <w:rsid w:val="00961C5D"/>
    <w:rsid w:val="00962F47"/>
    <w:rsid w:val="00967098"/>
    <w:rsid w:val="00972676"/>
    <w:rsid w:val="00973CC9"/>
    <w:rsid w:val="00974726"/>
    <w:rsid w:val="00976CE2"/>
    <w:rsid w:val="0097703A"/>
    <w:rsid w:val="009778F2"/>
    <w:rsid w:val="00981B8A"/>
    <w:rsid w:val="009838FF"/>
    <w:rsid w:val="00985188"/>
    <w:rsid w:val="00985688"/>
    <w:rsid w:val="009858BD"/>
    <w:rsid w:val="00986555"/>
    <w:rsid w:val="009871E6"/>
    <w:rsid w:val="0099098C"/>
    <w:rsid w:val="00990F16"/>
    <w:rsid w:val="00991EF1"/>
    <w:rsid w:val="009923F9"/>
    <w:rsid w:val="009954F1"/>
    <w:rsid w:val="00995A3B"/>
    <w:rsid w:val="009A0193"/>
    <w:rsid w:val="009A1CDE"/>
    <w:rsid w:val="009A2793"/>
    <w:rsid w:val="009A2CF7"/>
    <w:rsid w:val="009A3354"/>
    <w:rsid w:val="009A54A3"/>
    <w:rsid w:val="009A78D6"/>
    <w:rsid w:val="009B090A"/>
    <w:rsid w:val="009B182A"/>
    <w:rsid w:val="009B2212"/>
    <w:rsid w:val="009B3CC7"/>
    <w:rsid w:val="009B45A4"/>
    <w:rsid w:val="009B4DE5"/>
    <w:rsid w:val="009B5F62"/>
    <w:rsid w:val="009B6553"/>
    <w:rsid w:val="009B728C"/>
    <w:rsid w:val="009B73F2"/>
    <w:rsid w:val="009B7771"/>
    <w:rsid w:val="009B7999"/>
    <w:rsid w:val="009B7B8D"/>
    <w:rsid w:val="009C1C0B"/>
    <w:rsid w:val="009C1D3F"/>
    <w:rsid w:val="009C2AEB"/>
    <w:rsid w:val="009C585D"/>
    <w:rsid w:val="009C5B14"/>
    <w:rsid w:val="009C774E"/>
    <w:rsid w:val="009C7C9D"/>
    <w:rsid w:val="009D0F80"/>
    <w:rsid w:val="009D1BA6"/>
    <w:rsid w:val="009D4873"/>
    <w:rsid w:val="009D55AD"/>
    <w:rsid w:val="009D7A90"/>
    <w:rsid w:val="009E0622"/>
    <w:rsid w:val="009E0729"/>
    <w:rsid w:val="009E2CC0"/>
    <w:rsid w:val="009E2E48"/>
    <w:rsid w:val="009E314B"/>
    <w:rsid w:val="009E466F"/>
    <w:rsid w:val="009E4C7E"/>
    <w:rsid w:val="009E5DFB"/>
    <w:rsid w:val="009E5ED2"/>
    <w:rsid w:val="009E69DB"/>
    <w:rsid w:val="009E6CA6"/>
    <w:rsid w:val="009F32E7"/>
    <w:rsid w:val="009F37C9"/>
    <w:rsid w:val="009F4FE5"/>
    <w:rsid w:val="009F530E"/>
    <w:rsid w:val="009F631A"/>
    <w:rsid w:val="00A0145F"/>
    <w:rsid w:val="00A016A2"/>
    <w:rsid w:val="00A019FB"/>
    <w:rsid w:val="00A03583"/>
    <w:rsid w:val="00A03A18"/>
    <w:rsid w:val="00A05247"/>
    <w:rsid w:val="00A073D3"/>
    <w:rsid w:val="00A075B0"/>
    <w:rsid w:val="00A10F5F"/>
    <w:rsid w:val="00A111D2"/>
    <w:rsid w:val="00A1273C"/>
    <w:rsid w:val="00A14550"/>
    <w:rsid w:val="00A154C0"/>
    <w:rsid w:val="00A15648"/>
    <w:rsid w:val="00A16449"/>
    <w:rsid w:val="00A21EDF"/>
    <w:rsid w:val="00A22303"/>
    <w:rsid w:val="00A23CC9"/>
    <w:rsid w:val="00A24AE2"/>
    <w:rsid w:val="00A24EEC"/>
    <w:rsid w:val="00A24FCF"/>
    <w:rsid w:val="00A25738"/>
    <w:rsid w:val="00A3067B"/>
    <w:rsid w:val="00A30E33"/>
    <w:rsid w:val="00A310C6"/>
    <w:rsid w:val="00A31BA5"/>
    <w:rsid w:val="00A330EF"/>
    <w:rsid w:val="00A3422D"/>
    <w:rsid w:val="00A35673"/>
    <w:rsid w:val="00A36BAE"/>
    <w:rsid w:val="00A3780B"/>
    <w:rsid w:val="00A412C6"/>
    <w:rsid w:val="00A41608"/>
    <w:rsid w:val="00A419E3"/>
    <w:rsid w:val="00A445B4"/>
    <w:rsid w:val="00A461B2"/>
    <w:rsid w:val="00A470E4"/>
    <w:rsid w:val="00A477AC"/>
    <w:rsid w:val="00A518F9"/>
    <w:rsid w:val="00A52135"/>
    <w:rsid w:val="00A57326"/>
    <w:rsid w:val="00A5735B"/>
    <w:rsid w:val="00A57A70"/>
    <w:rsid w:val="00A57D82"/>
    <w:rsid w:val="00A600D8"/>
    <w:rsid w:val="00A60592"/>
    <w:rsid w:val="00A60BA2"/>
    <w:rsid w:val="00A61391"/>
    <w:rsid w:val="00A61E89"/>
    <w:rsid w:val="00A62A5C"/>
    <w:rsid w:val="00A62F25"/>
    <w:rsid w:val="00A64123"/>
    <w:rsid w:val="00A645C4"/>
    <w:rsid w:val="00A66693"/>
    <w:rsid w:val="00A66B6C"/>
    <w:rsid w:val="00A670AF"/>
    <w:rsid w:val="00A702A7"/>
    <w:rsid w:val="00A702F4"/>
    <w:rsid w:val="00A70518"/>
    <w:rsid w:val="00A70C44"/>
    <w:rsid w:val="00A73608"/>
    <w:rsid w:val="00A73F25"/>
    <w:rsid w:val="00A74587"/>
    <w:rsid w:val="00A802FB"/>
    <w:rsid w:val="00A8096A"/>
    <w:rsid w:val="00A8174D"/>
    <w:rsid w:val="00A81F72"/>
    <w:rsid w:val="00A824B7"/>
    <w:rsid w:val="00A82AF1"/>
    <w:rsid w:val="00A82DF2"/>
    <w:rsid w:val="00A83061"/>
    <w:rsid w:val="00A842C8"/>
    <w:rsid w:val="00A8433E"/>
    <w:rsid w:val="00A8469A"/>
    <w:rsid w:val="00A86407"/>
    <w:rsid w:val="00A86EC8"/>
    <w:rsid w:val="00A8762A"/>
    <w:rsid w:val="00A92960"/>
    <w:rsid w:val="00A93177"/>
    <w:rsid w:val="00A936C0"/>
    <w:rsid w:val="00A94428"/>
    <w:rsid w:val="00A947CF"/>
    <w:rsid w:val="00A9488A"/>
    <w:rsid w:val="00A95B30"/>
    <w:rsid w:val="00AA033C"/>
    <w:rsid w:val="00AA2815"/>
    <w:rsid w:val="00AA391C"/>
    <w:rsid w:val="00AA3ABC"/>
    <w:rsid w:val="00AA53C9"/>
    <w:rsid w:val="00AA5A95"/>
    <w:rsid w:val="00AB1DC9"/>
    <w:rsid w:val="00AB40EB"/>
    <w:rsid w:val="00AB4E88"/>
    <w:rsid w:val="00AB5452"/>
    <w:rsid w:val="00AB6D95"/>
    <w:rsid w:val="00AB7B23"/>
    <w:rsid w:val="00AC04B4"/>
    <w:rsid w:val="00AC0802"/>
    <w:rsid w:val="00AC0D35"/>
    <w:rsid w:val="00AC3A1B"/>
    <w:rsid w:val="00AC44CC"/>
    <w:rsid w:val="00AC4CF1"/>
    <w:rsid w:val="00AC683A"/>
    <w:rsid w:val="00AD382D"/>
    <w:rsid w:val="00AD516F"/>
    <w:rsid w:val="00AD7275"/>
    <w:rsid w:val="00AE1174"/>
    <w:rsid w:val="00AE1B03"/>
    <w:rsid w:val="00AE36D3"/>
    <w:rsid w:val="00AE4AC1"/>
    <w:rsid w:val="00AE4BA5"/>
    <w:rsid w:val="00AE60E5"/>
    <w:rsid w:val="00AE66EF"/>
    <w:rsid w:val="00AE7176"/>
    <w:rsid w:val="00AF36DE"/>
    <w:rsid w:val="00AF4902"/>
    <w:rsid w:val="00AF4F59"/>
    <w:rsid w:val="00AF5F72"/>
    <w:rsid w:val="00AF6A18"/>
    <w:rsid w:val="00B004FF"/>
    <w:rsid w:val="00B005E2"/>
    <w:rsid w:val="00B0151A"/>
    <w:rsid w:val="00B01CFC"/>
    <w:rsid w:val="00B01E82"/>
    <w:rsid w:val="00B0495A"/>
    <w:rsid w:val="00B04B8C"/>
    <w:rsid w:val="00B04FB8"/>
    <w:rsid w:val="00B06D44"/>
    <w:rsid w:val="00B06E71"/>
    <w:rsid w:val="00B071CC"/>
    <w:rsid w:val="00B07D9D"/>
    <w:rsid w:val="00B07E51"/>
    <w:rsid w:val="00B1016B"/>
    <w:rsid w:val="00B11DFA"/>
    <w:rsid w:val="00B1500A"/>
    <w:rsid w:val="00B152CC"/>
    <w:rsid w:val="00B208DF"/>
    <w:rsid w:val="00B21622"/>
    <w:rsid w:val="00B21627"/>
    <w:rsid w:val="00B21BE3"/>
    <w:rsid w:val="00B2284D"/>
    <w:rsid w:val="00B231B9"/>
    <w:rsid w:val="00B244DF"/>
    <w:rsid w:val="00B2630C"/>
    <w:rsid w:val="00B2699D"/>
    <w:rsid w:val="00B301D9"/>
    <w:rsid w:val="00B30AD4"/>
    <w:rsid w:val="00B313AC"/>
    <w:rsid w:val="00B34CDB"/>
    <w:rsid w:val="00B35C88"/>
    <w:rsid w:val="00B35FE5"/>
    <w:rsid w:val="00B40658"/>
    <w:rsid w:val="00B406A4"/>
    <w:rsid w:val="00B4280B"/>
    <w:rsid w:val="00B43A1C"/>
    <w:rsid w:val="00B4560F"/>
    <w:rsid w:val="00B47C62"/>
    <w:rsid w:val="00B47F49"/>
    <w:rsid w:val="00B539D8"/>
    <w:rsid w:val="00B54E1F"/>
    <w:rsid w:val="00B551F8"/>
    <w:rsid w:val="00B5698E"/>
    <w:rsid w:val="00B56ECF"/>
    <w:rsid w:val="00B608DA"/>
    <w:rsid w:val="00B61427"/>
    <w:rsid w:val="00B6161B"/>
    <w:rsid w:val="00B6244F"/>
    <w:rsid w:val="00B628B1"/>
    <w:rsid w:val="00B6471E"/>
    <w:rsid w:val="00B64FF0"/>
    <w:rsid w:val="00B65717"/>
    <w:rsid w:val="00B65944"/>
    <w:rsid w:val="00B66B02"/>
    <w:rsid w:val="00B66C35"/>
    <w:rsid w:val="00B721DF"/>
    <w:rsid w:val="00B72293"/>
    <w:rsid w:val="00B72BA2"/>
    <w:rsid w:val="00B731AA"/>
    <w:rsid w:val="00B748CE"/>
    <w:rsid w:val="00B76A0E"/>
    <w:rsid w:val="00B76F2A"/>
    <w:rsid w:val="00B770B7"/>
    <w:rsid w:val="00B771D1"/>
    <w:rsid w:val="00B77A23"/>
    <w:rsid w:val="00B81B0D"/>
    <w:rsid w:val="00B822D0"/>
    <w:rsid w:val="00B852B2"/>
    <w:rsid w:val="00B85758"/>
    <w:rsid w:val="00B86463"/>
    <w:rsid w:val="00B90428"/>
    <w:rsid w:val="00B9062B"/>
    <w:rsid w:val="00B9209A"/>
    <w:rsid w:val="00B92AAA"/>
    <w:rsid w:val="00B92B1F"/>
    <w:rsid w:val="00B92F3A"/>
    <w:rsid w:val="00B9331A"/>
    <w:rsid w:val="00B939CD"/>
    <w:rsid w:val="00B93F94"/>
    <w:rsid w:val="00B9407F"/>
    <w:rsid w:val="00B9580D"/>
    <w:rsid w:val="00B95F00"/>
    <w:rsid w:val="00B9661D"/>
    <w:rsid w:val="00B9664F"/>
    <w:rsid w:val="00B96F28"/>
    <w:rsid w:val="00BA18AB"/>
    <w:rsid w:val="00BA397B"/>
    <w:rsid w:val="00BA5D13"/>
    <w:rsid w:val="00BA644F"/>
    <w:rsid w:val="00BA68AF"/>
    <w:rsid w:val="00BA6BF8"/>
    <w:rsid w:val="00BB0A5D"/>
    <w:rsid w:val="00BB29DA"/>
    <w:rsid w:val="00BB39F4"/>
    <w:rsid w:val="00BB476B"/>
    <w:rsid w:val="00BB547D"/>
    <w:rsid w:val="00BB676D"/>
    <w:rsid w:val="00BC348C"/>
    <w:rsid w:val="00BC3579"/>
    <w:rsid w:val="00BC3DC0"/>
    <w:rsid w:val="00BC48C7"/>
    <w:rsid w:val="00BC55C3"/>
    <w:rsid w:val="00BC5861"/>
    <w:rsid w:val="00BC5AB3"/>
    <w:rsid w:val="00BC5B11"/>
    <w:rsid w:val="00BC6859"/>
    <w:rsid w:val="00BC6A29"/>
    <w:rsid w:val="00BD0397"/>
    <w:rsid w:val="00BD0820"/>
    <w:rsid w:val="00BD0887"/>
    <w:rsid w:val="00BD0F0C"/>
    <w:rsid w:val="00BD1263"/>
    <w:rsid w:val="00BD1531"/>
    <w:rsid w:val="00BD160E"/>
    <w:rsid w:val="00BD1824"/>
    <w:rsid w:val="00BD4D14"/>
    <w:rsid w:val="00BD4D65"/>
    <w:rsid w:val="00BD505F"/>
    <w:rsid w:val="00BD5ED5"/>
    <w:rsid w:val="00BE2A02"/>
    <w:rsid w:val="00BE324F"/>
    <w:rsid w:val="00BE4088"/>
    <w:rsid w:val="00BF0A1F"/>
    <w:rsid w:val="00BF6947"/>
    <w:rsid w:val="00C00BEE"/>
    <w:rsid w:val="00C01BB6"/>
    <w:rsid w:val="00C01FF3"/>
    <w:rsid w:val="00C0229B"/>
    <w:rsid w:val="00C032C3"/>
    <w:rsid w:val="00C03727"/>
    <w:rsid w:val="00C04C96"/>
    <w:rsid w:val="00C05BC4"/>
    <w:rsid w:val="00C07119"/>
    <w:rsid w:val="00C1030D"/>
    <w:rsid w:val="00C1171B"/>
    <w:rsid w:val="00C130EA"/>
    <w:rsid w:val="00C139C8"/>
    <w:rsid w:val="00C13EFA"/>
    <w:rsid w:val="00C144C6"/>
    <w:rsid w:val="00C1467A"/>
    <w:rsid w:val="00C154FE"/>
    <w:rsid w:val="00C15B02"/>
    <w:rsid w:val="00C16480"/>
    <w:rsid w:val="00C17013"/>
    <w:rsid w:val="00C178C6"/>
    <w:rsid w:val="00C17F8A"/>
    <w:rsid w:val="00C200FA"/>
    <w:rsid w:val="00C20340"/>
    <w:rsid w:val="00C20976"/>
    <w:rsid w:val="00C210E7"/>
    <w:rsid w:val="00C21857"/>
    <w:rsid w:val="00C218F2"/>
    <w:rsid w:val="00C22364"/>
    <w:rsid w:val="00C23066"/>
    <w:rsid w:val="00C2391B"/>
    <w:rsid w:val="00C254CD"/>
    <w:rsid w:val="00C2569A"/>
    <w:rsid w:val="00C263C5"/>
    <w:rsid w:val="00C2677F"/>
    <w:rsid w:val="00C26C5B"/>
    <w:rsid w:val="00C3126B"/>
    <w:rsid w:val="00C339C2"/>
    <w:rsid w:val="00C33E9F"/>
    <w:rsid w:val="00C341D6"/>
    <w:rsid w:val="00C349DC"/>
    <w:rsid w:val="00C354F6"/>
    <w:rsid w:val="00C359D7"/>
    <w:rsid w:val="00C37119"/>
    <w:rsid w:val="00C375FB"/>
    <w:rsid w:val="00C37B3A"/>
    <w:rsid w:val="00C37EB2"/>
    <w:rsid w:val="00C40665"/>
    <w:rsid w:val="00C41EE6"/>
    <w:rsid w:val="00C422A9"/>
    <w:rsid w:val="00C4233D"/>
    <w:rsid w:val="00C42715"/>
    <w:rsid w:val="00C42EA7"/>
    <w:rsid w:val="00C43081"/>
    <w:rsid w:val="00C44891"/>
    <w:rsid w:val="00C46D65"/>
    <w:rsid w:val="00C47B38"/>
    <w:rsid w:val="00C52946"/>
    <w:rsid w:val="00C540B4"/>
    <w:rsid w:val="00C56139"/>
    <w:rsid w:val="00C5668F"/>
    <w:rsid w:val="00C576D0"/>
    <w:rsid w:val="00C6085B"/>
    <w:rsid w:val="00C70375"/>
    <w:rsid w:val="00C7109D"/>
    <w:rsid w:val="00C71AD0"/>
    <w:rsid w:val="00C7207D"/>
    <w:rsid w:val="00C7465A"/>
    <w:rsid w:val="00C74936"/>
    <w:rsid w:val="00C75303"/>
    <w:rsid w:val="00C75B9B"/>
    <w:rsid w:val="00C76A66"/>
    <w:rsid w:val="00C76C16"/>
    <w:rsid w:val="00C76F8B"/>
    <w:rsid w:val="00C7718F"/>
    <w:rsid w:val="00C77C49"/>
    <w:rsid w:val="00C8133B"/>
    <w:rsid w:val="00C82139"/>
    <w:rsid w:val="00C83462"/>
    <w:rsid w:val="00C8444D"/>
    <w:rsid w:val="00C84A24"/>
    <w:rsid w:val="00C853FD"/>
    <w:rsid w:val="00C85D09"/>
    <w:rsid w:val="00C8604B"/>
    <w:rsid w:val="00C87690"/>
    <w:rsid w:val="00C87748"/>
    <w:rsid w:val="00C92017"/>
    <w:rsid w:val="00C92B5E"/>
    <w:rsid w:val="00C92FA6"/>
    <w:rsid w:val="00C94914"/>
    <w:rsid w:val="00C94F3D"/>
    <w:rsid w:val="00C95761"/>
    <w:rsid w:val="00C95B02"/>
    <w:rsid w:val="00C96E0E"/>
    <w:rsid w:val="00C9726D"/>
    <w:rsid w:val="00C97457"/>
    <w:rsid w:val="00C974D1"/>
    <w:rsid w:val="00C97A84"/>
    <w:rsid w:val="00C97B48"/>
    <w:rsid w:val="00CA12D0"/>
    <w:rsid w:val="00CA2497"/>
    <w:rsid w:val="00CA52C6"/>
    <w:rsid w:val="00CA624D"/>
    <w:rsid w:val="00CB0222"/>
    <w:rsid w:val="00CB0786"/>
    <w:rsid w:val="00CB0935"/>
    <w:rsid w:val="00CB1727"/>
    <w:rsid w:val="00CB4FFD"/>
    <w:rsid w:val="00CB5B7D"/>
    <w:rsid w:val="00CB66AD"/>
    <w:rsid w:val="00CB7E75"/>
    <w:rsid w:val="00CC0059"/>
    <w:rsid w:val="00CC3509"/>
    <w:rsid w:val="00CC3D3F"/>
    <w:rsid w:val="00CC460B"/>
    <w:rsid w:val="00CC6BD4"/>
    <w:rsid w:val="00CC7624"/>
    <w:rsid w:val="00CD0034"/>
    <w:rsid w:val="00CD01A0"/>
    <w:rsid w:val="00CD1BB7"/>
    <w:rsid w:val="00CD2BCF"/>
    <w:rsid w:val="00CD34B0"/>
    <w:rsid w:val="00CD4082"/>
    <w:rsid w:val="00CD435F"/>
    <w:rsid w:val="00CD4E40"/>
    <w:rsid w:val="00CD53D2"/>
    <w:rsid w:val="00CD6A67"/>
    <w:rsid w:val="00CD753B"/>
    <w:rsid w:val="00CD79F9"/>
    <w:rsid w:val="00CE0E1B"/>
    <w:rsid w:val="00CE15B0"/>
    <w:rsid w:val="00CE2288"/>
    <w:rsid w:val="00CE24A3"/>
    <w:rsid w:val="00CE39CE"/>
    <w:rsid w:val="00CE3F3F"/>
    <w:rsid w:val="00CE4EF5"/>
    <w:rsid w:val="00CE4EFE"/>
    <w:rsid w:val="00CE51C6"/>
    <w:rsid w:val="00CE5B8E"/>
    <w:rsid w:val="00CE6A7B"/>
    <w:rsid w:val="00CE6E3F"/>
    <w:rsid w:val="00CF0A4C"/>
    <w:rsid w:val="00CF0BA5"/>
    <w:rsid w:val="00CF0E45"/>
    <w:rsid w:val="00CF2BD7"/>
    <w:rsid w:val="00CF57DF"/>
    <w:rsid w:val="00CF7BB9"/>
    <w:rsid w:val="00D026E5"/>
    <w:rsid w:val="00D0319D"/>
    <w:rsid w:val="00D03E90"/>
    <w:rsid w:val="00D0669E"/>
    <w:rsid w:val="00D07F26"/>
    <w:rsid w:val="00D11928"/>
    <w:rsid w:val="00D135AE"/>
    <w:rsid w:val="00D13603"/>
    <w:rsid w:val="00D141D1"/>
    <w:rsid w:val="00D14433"/>
    <w:rsid w:val="00D1594C"/>
    <w:rsid w:val="00D15B95"/>
    <w:rsid w:val="00D15CA0"/>
    <w:rsid w:val="00D15FFF"/>
    <w:rsid w:val="00D16BCA"/>
    <w:rsid w:val="00D174EF"/>
    <w:rsid w:val="00D1779E"/>
    <w:rsid w:val="00D20883"/>
    <w:rsid w:val="00D223D7"/>
    <w:rsid w:val="00D22D21"/>
    <w:rsid w:val="00D230FB"/>
    <w:rsid w:val="00D2401B"/>
    <w:rsid w:val="00D24297"/>
    <w:rsid w:val="00D244BB"/>
    <w:rsid w:val="00D272D7"/>
    <w:rsid w:val="00D32DB7"/>
    <w:rsid w:val="00D3316F"/>
    <w:rsid w:val="00D36805"/>
    <w:rsid w:val="00D37561"/>
    <w:rsid w:val="00D37A1F"/>
    <w:rsid w:val="00D43364"/>
    <w:rsid w:val="00D43D90"/>
    <w:rsid w:val="00D442DB"/>
    <w:rsid w:val="00D443CF"/>
    <w:rsid w:val="00D449F1"/>
    <w:rsid w:val="00D45A3E"/>
    <w:rsid w:val="00D45C83"/>
    <w:rsid w:val="00D4769B"/>
    <w:rsid w:val="00D51DA6"/>
    <w:rsid w:val="00D53CBC"/>
    <w:rsid w:val="00D54179"/>
    <w:rsid w:val="00D55728"/>
    <w:rsid w:val="00D55E33"/>
    <w:rsid w:val="00D60406"/>
    <w:rsid w:val="00D60BEE"/>
    <w:rsid w:val="00D6142B"/>
    <w:rsid w:val="00D61D94"/>
    <w:rsid w:val="00D620E6"/>
    <w:rsid w:val="00D622A1"/>
    <w:rsid w:val="00D641E3"/>
    <w:rsid w:val="00D644BD"/>
    <w:rsid w:val="00D66358"/>
    <w:rsid w:val="00D6659D"/>
    <w:rsid w:val="00D7006C"/>
    <w:rsid w:val="00D70846"/>
    <w:rsid w:val="00D70E89"/>
    <w:rsid w:val="00D7207E"/>
    <w:rsid w:val="00D72622"/>
    <w:rsid w:val="00D7474A"/>
    <w:rsid w:val="00D748A8"/>
    <w:rsid w:val="00D74B5B"/>
    <w:rsid w:val="00D751BE"/>
    <w:rsid w:val="00D76FF0"/>
    <w:rsid w:val="00D80793"/>
    <w:rsid w:val="00D815D4"/>
    <w:rsid w:val="00D81FD1"/>
    <w:rsid w:val="00D8482B"/>
    <w:rsid w:val="00D853CB"/>
    <w:rsid w:val="00D85A95"/>
    <w:rsid w:val="00D91594"/>
    <w:rsid w:val="00D91879"/>
    <w:rsid w:val="00D930C5"/>
    <w:rsid w:val="00D937BB"/>
    <w:rsid w:val="00D93F93"/>
    <w:rsid w:val="00D952B2"/>
    <w:rsid w:val="00D952E6"/>
    <w:rsid w:val="00D97D43"/>
    <w:rsid w:val="00DA1C0B"/>
    <w:rsid w:val="00DA23A1"/>
    <w:rsid w:val="00DA394C"/>
    <w:rsid w:val="00DA5E99"/>
    <w:rsid w:val="00DA68D2"/>
    <w:rsid w:val="00DA7667"/>
    <w:rsid w:val="00DB19BF"/>
    <w:rsid w:val="00DB2A91"/>
    <w:rsid w:val="00DB3DBB"/>
    <w:rsid w:val="00DB3E6D"/>
    <w:rsid w:val="00DB40FA"/>
    <w:rsid w:val="00DB479D"/>
    <w:rsid w:val="00DB609A"/>
    <w:rsid w:val="00DB6D87"/>
    <w:rsid w:val="00DB7DAD"/>
    <w:rsid w:val="00DC0DF0"/>
    <w:rsid w:val="00DC2AA8"/>
    <w:rsid w:val="00DC2F79"/>
    <w:rsid w:val="00DC397E"/>
    <w:rsid w:val="00DC41C8"/>
    <w:rsid w:val="00DC43A3"/>
    <w:rsid w:val="00DC43A7"/>
    <w:rsid w:val="00DC4E1D"/>
    <w:rsid w:val="00DC7372"/>
    <w:rsid w:val="00DC79E7"/>
    <w:rsid w:val="00DD051D"/>
    <w:rsid w:val="00DD0623"/>
    <w:rsid w:val="00DD0D56"/>
    <w:rsid w:val="00DD23C8"/>
    <w:rsid w:val="00DD4C79"/>
    <w:rsid w:val="00DD5868"/>
    <w:rsid w:val="00DD5CC4"/>
    <w:rsid w:val="00DD6F96"/>
    <w:rsid w:val="00DD7235"/>
    <w:rsid w:val="00DD7668"/>
    <w:rsid w:val="00DE29F9"/>
    <w:rsid w:val="00DE36E5"/>
    <w:rsid w:val="00DE5AB7"/>
    <w:rsid w:val="00DE720F"/>
    <w:rsid w:val="00DF1A45"/>
    <w:rsid w:val="00DF1C30"/>
    <w:rsid w:val="00DF24E9"/>
    <w:rsid w:val="00DF4EB5"/>
    <w:rsid w:val="00DF52B3"/>
    <w:rsid w:val="00DF60C6"/>
    <w:rsid w:val="00DF652F"/>
    <w:rsid w:val="00E05D07"/>
    <w:rsid w:val="00E07D57"/>
    <w:rsid w:val="00E07DC5"/>
    <w:rsid w:val="00E10DBD"/>
    <w:rsid w:val="00E13044"/>
    <w:rsid w:val="00E14A49"/>
    <w:rsid w:val="00E14BB6"/>
    <w:rsid w:val="00E15553"/>
    <w:rsid w:val="00E160B7"/>
    <w:rsid w:val="00E1630B"/>
    <w:rsid w:val="00E16C48"/>
    <w:rsid w:val="00E202E7"/>
    <w:rsid w:val="00E2042F"/>
    <w:rsid w:val="00E24313"/>
    <w:rsid w:val="00E253B7"/>
    <w:rsid w:val="00E2567C"/>
    <w:rsid w:val="00E25A61"/>
    <w:rsid w:val="00E26CFA"/>
    <w:rsid w:val="00E26D0D"/>
    <w:rsid w:val="00E2711D"/>
    <w:rsid w:val="00E272E2"/>
    <w:rsid w:val="00E27AF4"/>
    <w:rsid w:val="00E31952"/>
    <w:rsid w:val="00E31CC1"/>
    <w:rsid w:val="00E3381E"/>
    <w:rsid w:val="00E363A4"/>
    <w:rsid w:val="00E369D7"/>
    <w:rsid w:val="00E40722"/>
    <w:rsid w:val="00E418AA"/>
    <w:rsid w:val="00E4347C"/>
    <w:rsid w:val="00E44541"/>
    <w:rsid w:val="00E44D13"/>
    <w:rsid w:val="00E45204"/>
    <w:rsid w:val="00E47C62"/>
    <w:rsid w:val="00E5207C"/>
    <w:rsid w:val="00E549A8"/>
    <w:rsid w:val="00E54AF7"/>
    <w:rsid w:val="00E565A3"/>
    <w:rsid w:val="00E57011"/>
    <w:rsid w:val="00E579D4"/>
    <w:rsid w:val="00E606AF"/>
    <w:rsid w:val="00E60C62"/>
    <w:rsid w:val="00E632EE"/>
    <w:rsid w:val="00E633A1"/>
    <w:rsid w:val="00E640EA"/>
    <w:rsid w:val="00E64E3D"/>
    <w:rsid w:val="00E64FD7"/>
    <w:rsid w:val="00E6556E"/>
    <w:rsid w:val="00E65F96"/>
    <w:rsid w:val="00E66E3C"/>
    <w:rsid w:val="00E67290"/>
    <w:rsid w:val="00E70110"/>
    <w:rsid w:val="00E72799"/>
    <w:rsid w:val="00E72DF8"/>
    <w:rsid w:val="00E72ED0"/>
    <w:rsid w:val="00E73D58"/>
    <w:rsid w:val="00E73E0A"/>
    <w:rsid w:val="00E75289"/>
    <w:rsid w:val="00E77C27"/>
    <w:rsid w:val="00E77E14"/>
    <w:rsid w:val="00E804C4"/>
    <w:rsid w:val="00E80C80"/>
    <w:rsid w:val="00E8144F"/>
    <w:rsid w:val="00E8188F"/>
    <w:rsid w:val="00E81ACC"/>
    <w:rsid w:val="00E81B2A"/>
    <w:rsid w:val="00E825EF"/>
    <w:rsid w:val="00E82B21"/>
    <w:rsid w:val="00E84A6B"/>
    <w:rsid w:val="00E84C10"/>
    <w:rsid w:val="00E85A0E"/>
    <w:rsid w:val="00E866AE"/>
    <w:rsid w:val="00E934B2"/>
    <w:rsid w:val="00E94BE3"/>
    <w:rsid w:val="00E94DAC"/>
    <w:rsid w:val="00E96E9A"/>
    <w:rsid w:val="00E97031"/>
    <w:rsid w:val="00EA0FF5"/>
    <w:rsid w:val="00EA192B"/>
    <w:rsid w:val="00EA310A"/>
    <w:rsid w:val="00EA328A"/>
    <w:rsid w:val="00EA4715"/>
    <w:rsid w:val="00EA4CD2"/>
    <w:rsid w:val="00EA7604"/>
    <w:rsid w:val="00EA7690"/>
    <w:rsid w:val="00EA799C"/>
    <w:rsid w:val="00EB0DEA"/>
    <w:rsid w:val="00EB3279"/>
    <w:rsid w:val="00EB4951"/>
    <w:rsid w:val="00EB4D8D"/>
    <w:rsid w:val="00EB55E5"/>
    <w:rsid w:val="00EB6635"/>
    <w:rsid w:val="00EB70CE"/>
    <w:rsid w:val="00EB7B53"/>
    <w:rsid w:val="00EC07FE"/>
    <w:rsid w:val="00EC1435"/>
    <w:rsid w:val="00EC1935"/>
    <w:rsid w:val="00EC41BD"/>
    <w:rsid w:val="00EC4E35"/>
    <w:rsid w:val="00EC50A0"/>
    <w:rsid w:val="00ED0210"/>
    <w:rsid w:val="00ED0C41"/>
    <w:rsid w:val="00ED12DF"/>
    <w:rsid w:val="00ED25BA"/>
    <w:rsid w:val="00ED261E"/>
    <w:rsid w:val="00ED2B9A"/>
    <w:rsid w:val="00ED3A96"/>
    <w:rsid w:val="00ED3BC7"/>
    <w:rsid w:val="00ED41C6"/>
    <w:rsid w:val="00ED5351"/>
    <w:rsid w:val="00ED5BFA"/>
    <w:rsid w:val="00ED65B1"/>
    <w:rsid w:val="00ED69F5"/>
    <w:rsid w:val="00ED721C"/>
    <w:rsid w:val="00EE1DA9"/>
    <w:rsid w:val="00EE25C3"/>
    <w:rsid w:val="00EE3F59"/>
    <w:rsid w:val="00EE4E89"/>
    <w:rsid w:val="00EE5A5F"/>
    <w:rsid w:val="00EE65D2"/>
    <w:rsid w:val="00EE7E8B"/>
    <w:rsid w:val="00EF0ACB"/>
    <w:rsid w:val="00EF3499"/>
    <w:rsid w:val="00EF35EE"/>
    <w:rsid w:val="00EF448E"/>
    <w:rsid w:val="00F00000"/>
    <w:rsid w:val="00F01599"/>
    <w:rsid w:val="00F01624"/>
    <w:rsid w:val="00F02E26"/>
    <w:rsid w:val="00F02E35"/>
    <w:rsid w:val="00F02FCC"/>
    <w:rsid w:val="00F05FC1"/>
    <w:rsid w:val="00F0725C"/>
    <w:rsid w:val="00F07F37"/>
    <w:rsid w:val="00F111C6"/>
    <w:rsid w:val="00F12E33"/>
    <w:rsid w:val="00F13918"/>
    <w:rsid w:val="00F17A09"/>
    <w:rsid w:val="00F17E06"/>
    <w:rsid w:val="00F20011"/>
    <w:rsid w:val="00F2067C"/>
    <w:rsid w:val="00F206BD"/>
    <w:rsid w:val="00F2091A"/>
    <w:rsid w:val="00F20E90"/>
    <w:rsid w:val="00F2211F"/>
    <w:rsid w:val="00F26AC1"/>
    <w:rsid w:val="00F27D79"/>
    <w:rsid w:val="00F3055B"/>
    <w:rsid w:val="00F31A46"/>
    <w:rsid w:val="00F31C01"/>
    <w:rsid w:val="00F31F64"/>
    <w:rsid w:val="00F337EF"/>
    <w:rsid w:val="00F3480A"/>
    <w:rsid w:val="00F375A5"/>
    <w:rsid w:val="00F4047E"/>
    <w:rsid w:val="00F404E8"/>
    <w:rsid w:val="00F40FBE"/>
    <w:rsid w:val="00F442C0"/>
    <w:rsid w:val="00F44CBA"/>
    <w:rsid w:val="00F45144"/>
    <w:rsid w:val="00F46209"/>
    <w:rsid w:val="00F464A0"/>
    <w:rsid w:val="00F46633"/>
    <w:rsid w:val="00F51729"/>
    <w:rsid w:val="00F52887"/>
    <w:rsid w:val="00F52C7E"/>
    <w:rsid w:val="00F52FFA"/>
    <w:rsid w:val="00F550C2"/>
    <w:rsid w:val="00F5652A"/>
    <w:rsid w:val="00F5735D"/>
    <w:rsid w:val="00F57CE0"/>
    <w:rsid w:val="00F57F3C"/>
    <w:rsid w:val="00F6002E"/>
    <w:rsid w:val="00F602EA"/>
    <w:rsid w:val="00F60798"/>
    <w:rsid w:val="00F618E3"/>
    <w:rsid w:val="00F62657"/>
    <w:rsid w:val="00F65FB9"/>
    <w:rsid w:val="00F671FB"/>
    <w:rsid w:val="00F706E0"/>
    <w:rsid w:val="00F73406"/>
    <w:rsid w:val="00F7391E"/>
    <w:rsid w:val="00F73A57"/>
    <w:rsid w:val="00F73EC6"/>
    <w:rsid w:val="00F741EA"/>
    <w:rsid w:val="00F74C78"/>
    <w:rsid w:val="00F751A4"/>
    <w:rsid w:val="00F75CA4"/>
    <w:rsid w:val="00F76388"/>
    <w:rsid w:val="00F80219"/>
    <w:rsid w:val="00F80698"/>
    <w:rsid w:val="00F8334D"/>
    <w:rsid w:val="00F853E3"/>
    <w:rsid w:val="00F85DD9"/>
    <w:rsid w:val="00F85F05"/>
    <w:rsid w:val="00F860EE"/>
    <w:rsid w:val="00F8677F"/>
    <w:rsid w:val="00F86BC5"/>
    <w:rsid w:val="00F87615"/>
    <w:rsid w:val="00F87ADD"/>
    <w:rsid w:val="00F87DE9"/>
    <w:rsid w:val="00F9010D"/>
    <w:rsid w:val="00F906DC"/>
    <w:rsid w:val="00F920A4"/>
    <w:rsid w:val="00F93F56"/>
    <w:rsid w:val="00F9469A"/>
    <w:rsid w:val="00F94DFF"/>
    <w:rsid w:val="00F97C2F"/>
    <w:rsid w:val="00FA0964"/>
    <w:rsid w:val="00FA10CC"/>
    <w:rsid w:val="00FA1ECC"/>
    <w:rsid w:val="00FA2E39"/>
    <w:rsid w:val="00FA3A5C"/>
    <w:rsid w:val="00FA3DE2"/>
    <w:rsid w:val="00FA4895"/>
    <w:rsid w:val="00FA66B8"/>
    <w:rsid w:val="00FA78CA"/>
    <w:rsid w:val="00FB00F0"/>
    <w:rsid w:val="00FB0484"/>
    <w:rsid w:val="00FB0F8C"/>
    <w:rsid w:val="00FB347F"/>
    <w:rsid w:val="00FB362F"/>
    <w:rsid w:val="00FB4CB9"/>
    <w:rsid w:val="00FB5175"/>
    <w:rsid w:val="00FB5271"/>
    <w:rsid w:val="00FB6862"/>
    <w:rsid w:val="00FB7318"/>
    <w:rsid w:val="00FC0447"/>
    <w:rsid w:val="00FC0D95"/>
    <w:rsid w:val="00FC22C7"/>
    <w:rsid w:val="00FC38DB"/>
    <w:rsid w:val="00FC47C2"/>
    <w:rsid w:val="00FC5894"/>
    <w:rsid w:val="00FC68C9"/>
    <w:rsid w:val="00FC779D"/>
    <w:rsid w:val="00FD07D7"/>
    <w:rsid w:val="00FD0D27"/>
    <w:rsid w:val="00FD4877"/>
    <w:rsid w:val="00FD547E"/>
    <w:rsid w:val="00FD5B6D"/>
    <w:rsid w:val="00FD5D2D"/>
    <w:rsid w:val="00FE0791"/>
    <w:rsid w:val="00FE1805"/>
    <w:rsid w:val="00FE193B"/>
    <w:rsid w:val="00FE19E7"/>
    <w:rsid w:val="00FE1BDC"/>
    <w:rsid w:val="00FE1DE5"/>
    <w:rsid w:val="00FE2AE1"/>
    <w:rsid w:val="00FE2D2B"/>
    <w:rsid w:val="00FE3AEB"/>
    <w:rsid w:val="00FE41E9"/>
    <w:rsid w:val="00FE7CBF"/>
    <w:rsid w:val="00FF1619"/>
    <w:rsid w:val="00FF32C1"/>
    <w:rsid w:val="00FF3E7B"/>
    <w:rsid w:val="00FF682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DC075"/>
  <w15:docId w15:val="{C209B6FF-C79D-4F52-8A4D-5C2CAE8B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B Yagut"/>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62"/>
    <w:pPr>
      <w:spacing w:line="312" w:lineRule="auto"/>
      <w:jc w:val="both"/>
    </w:pPr>
    <w:rPr>
      <w:rFonts w:ascii="Times New Roman CYR" w:hAnsi="Times New Roman CYR" w:cs="B Nazanin"/>
      <w:sz w:val="28"/>
      <w:szCs w:val="28"/>
      <w:lang w:bidi="fa-IR"/>
    </w:rPr>
  </w:style>
  <w:style w:type="paragraph" w:styleId="Heading1">
    <w:name w:val="heading 1"/>
    <w:basedOn w:val="Normal"/>
    <w:next w:val="Normal"/>
    <w:link w:val="Heading1Char"/>
    <w:uiPriority w:val="9"/>
    <w:qFormat/>
    <w:rsid w:val="00254C2D"/>
    <w:pPr>
      <w:keepNext/>
      <w:numPr>
        <w:numId w:val="3"/>
      </w:numPr>
      <w:pBdr>
        <w:bottom w:val="single" w:sz="36" w:space="1" w:color="808080" w:themeColor="background1" w:themeShade="80"/>
      </w:pBdr>
      <w:spacing w:before="3200" w:after="1200"/>
      <w:outlineLvl w:val="0"/>
    </w:pPr>
    <w:rPr>
      <w:b/>
      <w:bCs/>
      <w:sz w:val="44"/>
      <w:szCs w:val="48"/>
    </w:rPr>
  </w:style>
  <w:style w:type="paragraph" w:styleId="Heading2">
    <w:name w:val="heading 2"/>
    <w:basedOn w:val="Normal"/>
    <w:next w:val="Normal"/>
    <w:link w:val="Heading2Char"/>
    <w:uiPriority w:val="9"/>
    <w:unhideWhenUsed/>
    <w:qFormat/>
    <w:rsid w:val="008D7EE5"/>
    <w:pPr>
      <w:keepNext/>
      <w:numPr>
        <w:ilvl w:val="1"/>
        <w:numId w:val="3"/>
      </w:numPr>
      <w:spacing w:before="240" w:after="120"/>
      <w:outlineLvl w:val="1"/>
    </w:pPr>
    <w:rPr>
      <w:b/>
      <w:bCs/>
      <w:szCs w:val="32"/>
    </w:rPr>
  </w:style>
  <w:style w:type="paragraph" w:styleId="Heading3">
    <w:name w:val="heading 3"/>
    <w:basedOn w:val="Normal"/>
    <w:next w:val="Normal"/>
    <w:link w:val="Heading3Char"/>
    <w:uiPriority w:val="9"/>
    <w:unhideWhenUsed/>
    <w:qFormat/>
    <w:rsid w:val="008D7EE5"/>
    <w:pPr>
      <w:keepNext/>
      <w:numPr>
        <w:ilvl w:val="2"/>
        <w:numId w:val="3"/>
      </w:numPr>
      <w:spacing w:before="240" w:after="120"/>
      <w:outlineLvl w:val="2"/>
    </w:pPr>
    <w:rPr>
      <w:b/>
      <w:bCs/>
    </w:rPr>
  </w:style>
  <w:style w:type="paragraph" w:styleId="Heading4">
    <w:name w:val="heading 4"/>
    <w:basedOn w:val="Normal"/>
    <w:next w:val="Normal"/>
    <w:link w:val="Heading4Char"/>
    <w:uiPriority w:val="9"/>
    <w:qFormat/>
    <w:rsid w:val="008D7EE5"/>
    <w:pPr>
      <w:keepNext/>
      <w:numPr>
        <w:ilvl w:val="3"/>
        <w:numId w:val="3"/>
      </w:numPr>
      <w:spacing w:before="240" w:after="120"/>
      <w:outlineLvl w:val="3"/>
    </w:pPr>
    <w:rPr>
      <w:b/>
      <w:bCs/>
    </w:rPr>
  </w:style>
  <w:style w:type="paragraph" w:styleId="Heading5">
    <w:name w:val="heading 5"/>
    <w:basedOn w:val="Normal"/>
    <w:next w:val="Normal"/>
    <w:link w:val="Heading5Char"/>
    <w:uiPriority w:val="9"/>
    <w:unhideWhenUsed/>
    <w:rsid w:val="00951FEB"/>
    <w:pPr>
      <w:numPr>
        <w:ilvl w:val="4"/>
        <w:numId w:val="3"/>
      </w:numPr>
      <w:spacing w:before="240" w:after="120"/>
      <w:outlineLvl w:val="4"/>
    </w:pPr>
    <w:rPr>
      <w:rFonts w:ascii="Times New Roman Bold" w:hAnsi="Times New Roman Bold"/>
      <w:b/>
      <w:bCs/>
      <w:sz w:val="20"/>
      <w:szCs w:val="24"/>
    </w:rPr>
  </w:style>
  <w:style w:type="paragraph" w:styleId="Heading6">
    <w:name w:val="heading 6"/>
    <w:basedOn w:val="Normal"/>
    <w:next w:val="Normal"/>
    <w:link w:val="Heading6Char"/>
    <w:uiPriority w:val="9"/>
    <w:unhideWhenUsed/>
    <w:rsid w:val="00BD0887"/>
    <w:pPr>
      <w:numPr>
        <w:ilvl w:val="5"/>
        <w:numId w:val="3"/>
      </w:numPr>
      <w:spacing w:before="240" w:after="120"/>
      <w:outlineLvl w:val="5"/>
    </w:pPr>
    <w:rPr>
      <w:rFonts w:ascii="Times New Roman Bold" w:hAnsi="Times New Roman Bold"/>
      <w:b/>
      <w:bCs/>
    </w:rPr>
  </w:style>
  <w:style w:type="paragraph" w:styleId="Heading7">
    <w:name w:val="heading 7"/>
    <w:basedOn w:val="Normal"/>
    <w:next w:val="Normal"/>
    <w:link w:val="Heading7Char"/>
    <w:uiPriority w:val="9"/>
    <w:semiHidden/>
    <w:unhideWhenUsed/>
    <w:rsid w:val="00DD23C8"/>
    <w:pPr>
      <w:numPr>
        <w:ilvl w:val="6"/>
        <w:numId w:val="3"/>
      </w:numPr>
      <w:spacing w:before="240" w:after="60"/>
      <w:outlineLvl w:val="6"/>
    </w:pPr>
    <w:rPr>
      <w:rFonts w:ascii="Calibri" w:eastAsia="Times New Roman" w:hAnsi="Calibri" w:cs="Times New Roman"/>
      <w:szCs w:val="24"/>
      <w:lang w:val="x-none" w:eastAsia="x-none"/>
    </w:rPr>
  </w:style>
  <w:style w:type="paragraph" w:styleId="Heading8">
    <w:name w:val="heading 8"/>
    <w:basedOn w:val="Normal"/>
    <w:next w:val="Normal"/>
    <w:link w:val="Heading8Char"/>
    <w:uiPriority w:val="9"/>
    <w:unhideWhenUsed/>
    <w:rsid w:val="00DD23C8"/>
    <w:pPr>
      <w:numPr>
        <w:ilvl w:val="7"/>
        <w:numId w:val="3"/>
      </w:numPr>
      <w:spacing w:before="240" w:after="60"/>
      <w:outlineLvl w:val="7"/>
    </w:pPr>
    <w:rPr>
      <w:rFonts w:ascii="Calibri" w:eastAsia="Times New Roman" w:hAnsi="Calibri" w:cs="Times New Roman"/>
      <w:i/>
      <w:iCs/>
      <w:szCs w:val="24"/>
      <w:lang w:val="x-none" w:eastAsia="x-none"/>
    </w:rPr>
  </w:style>
  <w:style w:type="paragraph" w:styleId="Heading9">
    <w:name w:val="heading 9"/>
    <w:basedOn w:val="Normal"/>
    <w:next w:val="Normal"/>
    <w:link w:val="Heading9Char"/>
    <w:uiPriority w:val="9"/>
    <w:semiHidden/>
    <w:unhideWhenUsed/>
    <w:rsid w:val="00DD23C8"/>
    <w:pPr>
      <w:numPr>
        <w:ilvl w:val="8"/>
        <w:numId w:val="3"/>
      </w:numPr>
      <w:spacing w:before="240" w:after="60"/>
      <w:outlineLvl w:val="8"/>
    </w:pPr>
    <w:rPr>
      <w:rFonts w:ascii="Cambria" w:eastAsia="Times New Roman" w:hAnsi="Cambria"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54C2D"/>
    <w:rPr>
      <w:rFonts w:ascii="Times New Roman CYR" w:hAnsi="Times New Roman CYR" w:cs="B Nazanin"/>
      <w:b/>
      <w:bCs/>
      <w:sz w:val="44"/>
      <w:szCs w:val="48"/>
      <w:lang w:bidi="fa-IR"/>
    </w:rPr>
  </w:style>
  <w:style w:type="character" w:customStyle="1" w:styleId="Heading2Char">
    <w:name w:val="Heading 2 Char"/>
    <w:link w:val="Heading2"/>
    <w:uiPriority w:val="9"/>
    <w:rsid w:val="008D7EE5"/>
    <w:rPr>
      <w:rFonts w:ascii="Times New Roman CYR" w:hAnsi="Times New Roman CYR" w:cs="B Nazanin"/>
      <w:b/>
      <w:bCs/>
      <w:sz w:val="28"/>
      <w:szCs w:val="32"/>
      <w:lang w:bidi="fa-IR"/>
    </w:rPr>
  </w:style>
  <w:style w:type="character" w:customStyle="1" w:styleId="Heading3Char">
    <w:name w:val="Heading 3 Char"/>
    <w:link w:val="Heading3"/>
    <w:uiPriority w:val="9"/>
    <w:rsid w:val="008D7EE5"/>
    <w:rPr>
      <w:rFonts w:ascii="Times New Roman CYR" w:hAnsi="Times New Roman CYR" w:cs="B Nazanin"/>
      <w:b/>
      <w:bCs/>
      <w:sz w:val="24"/>
      <w:szCs w:val="28"/>
      <w:lang w:bidi="fa-IR"/>
    </w:rPr>
  </w:style>
  <w:style w:type="character" w:customStyle="1" w:styleId="Heading4Char">
    <w:name w:val="Heading 4 Char"/>
    <w:link w:val="Heading4"/>
    <w:uiPriority w:val="9"/>
    <w:rsid w:val="008D7EE5"/>
    <w:rPr>
      <w:rFonts w:ascii="Times New Roman CYR" w:hAnsi="Times New Roman CYR" w:cs="B Nazanin"/>
      <w:b/>
      <w:bCs/>
      <w:sz w:val="24"/>
      <w:szCs w:val="28"/>
      <w:lang w:bidi="fa-IR"/>
    </w:rPr>
  </w:style>
  <w:style w:type="character" w:customStyle="1" w:styleId="Heading5Char">
    <w:name w:val="Heading 5 Char"/>
    <w:link w:val="Heading5"/>
    <w:uiPriority w:val="9"/>
    <w:rsid w:val="00951FEB"/>
    <w:rPr>
      <w:rFonts w:ascii="Times New Roman Bold" w:hAnsi="Times New Roman Bold" w:cs="B Nazanin"/>
      <w:b/>
      <w:bCs/>
      <w:szCs w:val="24"/>
      <w:lang w:bidi="fa-IR"/>
    </w:rPr>
  </w:style>
  <w:style w:type="character" w:customStyle="1" w:styleId="Heading6Char">
    <w:name w:val="Heading 6 Char"/>
    <w:link w:val="Heading6"/>
    <w:uiPriority w:val="9"/>
    <w:rsid w:val="00BD0887"/>
    <w:rPr>
      <w:rFonts w:ascii="Times New Roman Bold" w:hAnsi="Times New Roman Bold" w:cs="B Nazanin"/>
      <w:b/>
      <w:bCs/>
      <w:sz w:val="24"/>
      <w:szCs w:val="28"/>
      <w:lang w:bidi="fa-IR"/>
    </w:rPr>
  </w:style>
  <w:style w:type="character" w:customStyle="1" w:styleId="Heading7Char">
    <w:name w:val="Heading 7 Char"/>
    <w:link w:val="Heading7"/>
    <w:uiPriority w:val="9"/>
    <w:semiHidden/>
    <w:rsid w:val="00DD23C8"/>
    <w:rPr>
      <w:rFonts w:ascii="Calibri" w:eastAsia="Times New Roman" w:hAnsi="Calibri" w:cs="Times New Roman"/>
      <w:sz w:val="24"/>
      <w:szCs w:val="24"/>
      <w:lang w:val="x-none" w:eastAsia="x-none" w:bidi="fa-IR"/>
    </w:rPr>
  </w:style>
  <w:style w:type="character" w:customStyle="1" w:styleId="Heading8Char">
    <w:name w:val="Heading 8 Char"/>
    <w:link w:val="Heading8"/>
    <w:uiPriority w:val="9"/>
    <w:rsid w:val="00DD23C8"/>
    <w:rPr>
      <w:rFonts w:ascii="Calibri" w:eastAsia="Times New Roman" w:hAnsi="Calibri" w:cs="Times New Roman"/>
      <w:i/>
      <w:iCs/>
      <w:sz w:val="24"/>
      <w:szCs w:val="24"/>
      <w:lang w:val="x-none" w:eastAsia="x-none" w:bidi="fa-IR"/>
    </w:rPr>
  </w:style>
  <w:style w:type="character" w:customStyle="1" w:styleId="Heading9Char">
    <w:name w:val="Heading 9 Char"/>
    <w:link w:val="Heading9"/>
    <w:uiPriority w:val="9"/>
    <w:semiHidden/>
    <w:rsid w:val="00DD23C8"/>
    <w:rPr>
      <w:rFonts w:ascii="Cambria" w:eastAsia="Times New Roman" w:hAnsi="Cambria" w:cs="Times New Roman"/>
      <w:sz w:val="22"/>
      <w:szCs w:val="22"/>
      <w:lang w:val="x-none" w:eastAsia="x-none" w:bidi="fa-IR"/>
    </w:rPr>
  </w:style>
  <w:style w:type="paragraph" w:styleId="Caption">
    <w:name w:val="caption"/>
    <w:basedOn w:val="Normal"/>
    <w:next w:val="Normal"/>
    <w:link w:val="CaptionChar"/>
    <w:uiPriority w:val="35"/>
    <w:qFormat/>
    <w:rsid w:val="00B47C62"/>
    <w:pPr>
      <w:spacing w:before="120" w:after="120" w:line="240" w:lineRule="auto"/>
      <w:jc w:val="center"/>
    </w:pPr>
    <w:rPr>
      <w:sz w:val="24"/>
      <w:szCs w:val="24"/>
    </w:rPr>
  </w:style>
  <w:style w:type="paragraph" w:styleId="List">
    <w:name w:val="List"/>
    <w:basedOn w:val="Normal"/>
    <w:uiPriority w:val="99"/>
    <w:unhideWhenUsed/>
    <w:qFormat/>
    <w:rsid w:val="00B47C62"/>
    <w:pPr>
      <w:keepLines/>
      <w:ind w:left="425" w:hanging="425"/>
    </w:pPr>
  </w:style>
  <w:style w:type="character" w:customStyle="1" w:styleId="TOC1Char">
    <w:name w:val="TOC 1 Char"/>
    <w:basedOn w:val="DefaultParagraphFont"/>
    <w:link w:val="TOC1"/>
    <w:uiPriority w:val="39"/>
    <w:rsid w:val="00B47C62"/>
    <w:rPr>
      <w:rFonts w:ascii="Times New Roman CYR" w:eastAsiaTheme="minorHAnsi" w:hAnsi="Times New Roman CYR" w:cs="B Nazanin"/>
      <w:b/>
      <w:bCs/>
      <w:noProof/>
      <w:sz w:val="24"/>
      <w:szCs w:val="24"/>
      <w:lang w:bidi="fa-IR"/>
    </w:rPr>
  </w:style>
  <w:style w:type="character" w:styleId="FootnoteReference">
    <w:name w:val="footnote reference"/>
    <w:aliases w:val="FootnoteReference"/>
    <w:uiPriority w:val="99"/>
    <w:unhideWhenUsed/>
    <w:qFormat/>
    <w:rsid w:val="00B47C62"/>
    <w:rPr>
      <w:rFonts w:ascii="Times New Roman CYR" w:hAnsi="Times New Roman CYR" w:cs="B Nazanin"/>
      <w:b w:val="0"/>
      <w:bCs w:val="0"/>
      <w:i w:val="0"/>
      <w:iCs w:val="0"/>
      <w:caps w:val="0"/>
      <w:smallCaps w:val="0"/>
      <w:strike w:val="0"/>
      <w:dstrike w:val="0"/>
      <w:vanish w:val="0"/>
      <w:sz w:val="28"/>
      <w:szCs w:val="28"/>
      <w:bdr w:val="none" w:sz="0" w:space="0" w:color="auto"/>
      <w:vertAlign w:val="superscript"/>
    </w:rPr>
  </w:style>
  <w:style w:type="paragraph" w:styleId="FootnoteText">
    <w:name w:val="footnote text"/>
    <w:aliases w:val="FootnoteText"/>
    <w:basedOn w:val="Normal"/>
    <w:next w:val="Normal"/>
    <w:link w:val="FootnoteTextChar"/>
    <w:uiPriority w:val="99"/>
    <w:unhideWhenUsed/>
    <w:qFormat/>
    <w:rsid w:val="00B47C62"/>
    <w:pPr>
      <w:keepLines/>
      <w:spacing w:line="240" w:lineRule="auto"/>
      <w:ind w:left="142" w:hanging="142"/>
    </w:pPr>
    <w:rPr>
      <w:sz w:val="20"/>
      <w:szCs w:val="22"/>
    </w:rPr>
  </w:style>
  <w:style w:type="character" w:customStyle="1" w:styleId="FootnoteTextChar">
    <w:name w:val="Footnote Text Char"/>
    <w:aliases w:val="FootnoteText Char"/>
    <w:link w:val="FootnoteText"/>
    <w:uiPriority w:val="99"/>
    <w:rsid w:val="00B47C62"/>
    <w:rPr>
      <w:rFonts w:ascii="Times New Roman CYR" w:hAnsi="Times New Roman CYR" w:cs="B Nazanin"/>
      <w:szCs w:val="22"/>
      <w:lang w:bidi="fa-IR"/>
    </w:rPr>
  </w:style>
  <w:style w:type="paragraph" w:styleId="Quote">
    <w:name w:val="Quote"/>
    <w:basedOn w:val="Normal"/>
    <w:next w:val="Normal"/>
    <w:link w:val="QuoteChar"/>
    <w:uiPriority w:val="29"/>
    <w:qFormat/>
    <w:rsid w:val="00B47C62"/>
    <w:pPr>
      <w:spacing w:before="160" w:after="160" w:line="240" w:lineRule="auto"/>
      <w:ind w:left="567" w:right="567"/>
      <w:contextualSpacing/>
    </w:pPr>
    <w:rPr>
      <w:i/>
      <w:iCs/>
      <w:sz w:val="24"/>
      <w:szCs w:val="26"/>
    </w:rPr>
  </w:style>
  <w:style w:type="character" w:customStyle="1" w:styleId="QuoteChar">
    <w:name w:val="Quote Char"/>
    <w:basedOn w:val="DefaultParagraphFont"/>
    <w:link w:val="Quote"/>
    <w:uiPriority w:val="29"/>
    <w:rsid w:val="00B47C62"/>
    <w:rPr>
      <w:rFonts w:ascii="Times New Roman CYR" w:hAnsi="Times New Roman CYR" w:cs="B Nazanin"/>
      <w:i/>
      <w:iCs/>
      <w:sz w:val="24"/>
      <w:szCs w:val="26"/>
      <w:lang w:bidi="fa-IR"/>
    </w:rPr>
  </w:style>
  <w:style w:type="paragraph" w:styleId="Revision">
    <w:name w:val="Revision"/>
    <w:hidden/>
    <w:uiPriority w:val="99"/>
    <w:semiHidden/>
    <w:rsid w:val="00DD23C8"/>
    <w:rPr>
      <w:rFonts w:eastAsia="Times New Roman" w:cs="B Nazanin"/>
      <w:sz w:val="24"/>
      <w:szCs w:val="28"/>
    </w:rPr>
  </w:style>
  <w:style w:type="character" w:customStyle="1" w:styleId="TOC2Char">
    <w:name w:val="TOC 2 Char"/>
    <w:basedOn w:val="DefaultParagraphFont"/>
    <w:link w:val="TOC2"/>
    <w:uiPriority w:val="39"/>
    <w:rsid w:val="00B47C62"/>
    <w:rPr>
      <w:rFonts w:ascii="Times New Roman CYR" w:hAnsi="Times New Roman CYR" w:cs="B Nazanin"/>
      <w:noProof/>
      <w:sz w:val="24"/>
      <w:szCs w:val="24"/>
      <w:lang w:bidi="fa-IR"/>
    </w:rPr>
  </w:style>
  <w:style w:type="paragraph" w:styleId="Footer">
    <w:name w:val="footer"/>
    <w:basedOn w:val="Normal"/>
    <w:link w:val="FooterChar"/>
    <w:uiPriority w:val="99"/>
    <w:unhideWhenUsed/>
    <w:rsid w:val="00437E3D"/>
    <w:pPr>
      <w:tabs>
        <w:tab w:val="center" w:pos="4680"/>
        <w:tab w:val="right" w:pos="9360"/>
      </w:tabs>
      <w:spacing w:line="240" w:lineRule="auto"/>
    </w:pPr>
  </w:style>
  <w:style w:type="character" w:customStyle="1" w:styleId="FooterChar">
    <w:name w:val="Footer Char"/>
    <w:basedOn w:val="DefaultParagraphFont"/>
    <w:link w:val="Footer"/>
    <w:uiPriority w:val="99"/>
    <w:rsid w:val="00437E3D"/>
    <w:rPr>
      <w:rFonts w:cs="B Nazanin"/>
      <w:sz w:val="24"/>
      <w:szCs w:val="28"/>
      <w:lang w:bidi="fa-IR"/>
    </w:rPr>
  </w:style>
  <w:style w:type="paragraph" w:customStyle="1" w:styleId="TableText">
    <w:name w:val="TableText"/>
    <w:basedOn w:val="Normal"/>
    <w:next w:val="Normal"/>
    <w:link w:val="TableTextChar"/>
    <w:qFormat/>
    <w:rsid w:val="00B47C62"/>
    <w:pPr>
      <w:spacing w:line="240" w:lineRule="auto"/>
      <w:jc w:val="center"/>
    </w:pPr>
    <w:rPr>
      <w:noProof/>
      <w:sz w:val="24"/>
      <w:szCs w:val="24"/>
    </w:rPr>
  </w:style>
  <w:style w:type="paragraph" w:customStyle="1" w:styleId="TableFirsRow">
    <w:name w:val="TableFirsRow"/>
    <w:basedOn w:val="Normal"/>
    <w:next w:val="Normal"/>
    <w:link w:val="TableFirsRowChar"/>
    <w:qFormat/>
    <w:rsid w:val="00B47C62"/>
    <w:pPr>
      <w:spacing w:line="240" w:lineRule="auto"/>
      <w:jc w:val="center"/>
    </w:pPr>
    <w:rPr>
      <w:b/>
      <w:bCs/>
      <w:sz w:val="20"/>
      <w:szCs w:val="24"/>
    </w:rPr>
  </w:style>
  <w:style w:type="character" w:customStyle="1" w:styleId="ArabicFont">
    <w:name w:val="ArabicFont"/>
    <w:basedOn w:val="DefaultParagraphFont"/>
    <w:uiPriority w:val="1"/>
    <w:qFormat/>
    <w:rsid w:val="00C37119"/>
    <w:rPr>
      <w:rFonts w:ascii="Times New Roman CYR" w:hAnsi="Times New Roman CYR" w:cs="Traditional Arabic"/>
      <w:b w:val="0"/>
      <w:bCs w:val="0"/>
      <w:i w:val="0"/>
      <w:iCs w:val="0"/>
      <w:sz w:val="24"/>
      <w:szCs w:val="28"/>
      <w:lang w:bidi="ar-BH"/>
    </w:rPr>
  </w:style>
  <w:style w:type="character" w:styleId="Hyperlink">
    <w:name w:val="Hyperlink"/>
    <w:basedOn w:val="ParagRaphChar"/>
    <w:uiPriority w:val="99"/>
    <w:unhideWhenUsed/>
    <w:qFormat/>
    <w:rsid w:val="00C37119"/>
    <w:rPr>
      <w:rFonts w:ascii="Times New Roman CYR" w:hAnsi="Times New Roman CYR" w:cs="B Nazanin"/>
      <w:b w:val="0"/>
      <w:bCs w:val="0"/>
      <w:i w:val="0"/>
      <w:iCs w:val="0"/>
      <w:color w:val="0070C0"/>
      <w:sz w:val="24"/>
      <w:szCs w:val="28"/>
      <w:u w:val="single"/>
      <w:lang w:bidi="fa-IR"/>
    </w:rPr>
  </w:style>
  <w:style w:type="paragraph" w:styleId="TOC1">
    <w:name w:val="toc 1"/>
    <w:basedOn w:val="Normal"/>
    <w:next w:val="Normal"/>
    <w:link w:val="TOC1Char"/>
    <w:autoRedefine/>
    <w:uiPriority w:val="39"/>
    <w:qFormat/>
    <w:rsid w:val="00B47C62"/>
    <w:pPr>
      <w:tabs>
        <w:tab w:val="right" w:leader="dot" w:pos="9072"/>
      </w:tabs>
      <w:bidi/>
      <w:spacing w:line="276" w:lineRule="auto"/>
      <w:ind w:left="142" w:hanging="142"/>
    </w:pPr>
    <w:rPr>
      <w:rFonts w:eastAsiaTheme="minorHAnsi"/>
      <w:b/>
      <w:bCs/>
      <w:noProof/>
      <w:sz w:val="24"/>
      <w:szCs w:val="24"/>
    </w:rPr>
  </w:style>
  <w:style w:type="paragraph" w:styleId="TOC2">
    <w:name w:val="toc 2"/>
    <w:basedOn w:val="Normal"/>
    <w:next w:val="Normal"/>
    <w:link w:val="TOC2Char"/>
    <w:autoRedefine/>
    <w:uiPriority w:val="39"/>
    <w:unhideWhenUsed/>
    <w:qFormat/>
    <w:rsid w:val="00B47C62"/>
    <w:pPr>
      <w:tabs>
        <w:tab w:val="right" w:leader="dot" w:pos="9072"/>
      </w:tabs>
      <w:spacing w:line="276" w:lineRule="auto"/>
      <w:ind w:left="426" w:hanging="284"/>
    </w:pPr>
    <w:rPr>
      <w:noProof/>
      <w:sz w:val="24"/>
      <w:szCs w:val="24"/>
    </w:rPr>
  </w:style>
  <w:style w:type="paragraph" w:styleId="TOC3">
    <w:name w:val="toc 3"/>
    <w:basedOn w:val="Normal"/>
    <w:next w:val="Normal"/>
    <w:link w:val="TOC3Char"/>
    <w:autoRedefine/>
    <w:uiPriority w:val="39"/>
    <w:unhideWhenUsed/>
    <w:qFormat/>
    <w:rsid w:val="00B47C62"/>
    <w:pPr>
      <w:tabs>
        <w:tab w:val="right" w:leader="dot" w:pos="9072"/>
      </w:tabs>
      <w:spacing w:line="276" w:lineRule="auto"/>
      <w:ind w:left="709" w:hanging="425"/>
    </w:pPr>
    <w:rPr>
      <w:sz w:val="24"/>
      <w:szCs w:val="24"/>
    </w:rPr>
  </w:style>
  <w:style w:type="paragraph" w:styleId="TOC4">
    <w:name w:val="toc 4"/>
    <w:basedOn w:val="Normal"/>
    <w:next w:val="Normal"/>
    <w:link w:val="TOC4Char"/>
    <w:autoRedefine/>
    <w:uiPriority w:val="39"/>
    <w:unhideWhenUsed/>
    <w:qFormat/>
    <w:rsid w:val="00B47C62"/>
    <w:pPr>
      <w:tabs>
        <w:tab w:val="right" w:leader="dot" w:pos="9072"/>
      </w:tabs>
      <w:spacing w:line="276" w:lineRule="auto"/>
      <w:ind w:left="992" w:hanging="567"/>
    </w:pPr>
    <w:rPr>
      <w:sz w:val="24"/>
      <w:szCs w:val="24"/>
    </w:rPr>
  </w:style>
  <w:style w:type="paragraph" w:styleId="TOC5">
    <w:name w:val="toc 5"/>
    <w:basedOn w:val="Normal"/>
    <w:next w:val="Normal"/>
    <w:link w:val="TOC5Char"/>
    <w:autoRedefine/>
    <w:uiPriority w:val="39"/>
    <w:semiHidden/>
    <w:unhideWhenUsed/>
    <w:rsid w:val="00B005E2"/>
    <w:pPr>
      <w:spacing w:line="276" w:lineRule="auto"/>
      <w:ind w:left="1276" w:hanging="709"/>
    </w:pPr>
    <w:rPr>
      <w:sz w:val="20"/>
      <w:szCs w:val="24"/>
    </w:rPr>
  </w:style>
  <w:style w:type="paragraph" w:customStyle="1" w:styleId="PoetryInTable">
    <w:name w:val="PoetryInTable"/>
    <w:basedOn w:val="Normal"/>
    <w:next w:val="Normal"/>
    <w:link w:val="PoetryInTableChar"/>
    <w:qFormat/>
    <w:rsid w:val="00254C2D"/>
    <w:pPr>
      <w:keepNext/>
      <w:spacing w:line="240" w:lineRule="auto"/>
      <w:jc w:val="lowKashida"/>
    </w:pPr>
  </w:style>
  <w:style w:type="paragraph" w:customStyle="1" w:styleId="ReferenceInText">
    <w:name w:val="ReferenceInText"/>
    <w:basedOn w:val="Normal"/>
    <w:next w:val="Normal"/>
    <w:link w:val="ReferenceInTextChar"/>
    <w:qFormat/>
    <w:rsid w:val="00254C2D"/>
    <w:pPr>
      <w:spacing w:after="160"/>
      <w:jc w:val="right"/>
    </w:pPr>
  </w:style>
  <w:style w:type="paragraph" w:styleId="TOC6">
    <w:name w:val="toc 6"/>
    <w:basedOn w:val="Normal"/>
    <w:next w:val="Normal"/>
    <w:autoRedefine/>
    <w:uiPriority w:val="39"/>
    <w:unhideWhenUsed/>
    <w:rsid w:val="00C40665"/>
    <w:pPr>
      <w:spacing w:line="276" w:lineRule="auto"/>
      <w:ind w:firstLine="567"/>
    </w:pPr>
    <w:rPr>
      <w:sz w:val="20"/>
      <w:szCs w:val="24"/>
    </w:rPr>
  </w:style>
  <w:style w:type="paragraph" w:styleId="BalloonText">
    <w:name w:val="Balloon Text"/>
    <w:basedOn w:val="Normal"/>
    <w:link w:val="BalloonTextChar"/>
    <w:uiPriority w:val="99"/>
    <w:semiHidden/>
    <w:unhideWhenUsed/>
    <w:rsid w:val="00FA096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964"/>
    <w:rPr>
      <w:rFonts w:ascii="Tahoma" w:hAnsi="Tahoma" w:cs="Tahoma"/>
      <w:sz w:val="16"/>
      <w:szCs w:val="16"/>
      <w:lang w:bidi="fa-IR"/>
    </w:rPr>
  </w:style>
  <w:style w:type="paragraph" w:styleId="TableofFigures">
    <w:name w:val="table of figures"/>
    <w:aliases w:val="TableofFigures"/>
    <w:basedOn w:val="Normal"/>
    <w:next w:val="Normal"/>
    <w:link w:val="TableofFiguresChar"/>
    <w:uiPriority w:val="99"/>
    <w:unhideWhenUsed/>
    <w:qFormat/>
    <w:rsid w:val="00B47C62"/>
    <w:pPr>
      <w:tabs>
        <w:tab w:val="right" w:leader="dot" w:pos="9072"/>
      </w:tabs>
    </w:pPr>
    <w:rPr>
      <w:rFonts w:cs="Times New Roman"/>
      <w:sz w:val="24"/>
      <w:szCs w:val="24"/>
    </w:rPr>
  </w:style>
  <w:style w:type="paragraph" w:styleId="Header">
    <w:name w:val="header"/>
    <w:basedOn w:val="Normal"/>
    <w:link w:val="HeaderChar"/>
    <w:uiPriority w:val="99"/>
    <w:unhideWhenUsed/>
    <w:rsid w:val="001669A0"/>
    <w:pPr>
      <w:tabs>
        <w:tab w:val="center" w:pos="4680"/>
        <w:tab w:val="right" w:pos="9360"/>
      </w:tabs>
      <w:spacing w:line="240" w:lineRule="auto"/>
    </w:pPr>
  </w:style>
  <w:style w:type="character" w:customStyle="1" w:styleId="HeaderChar">
    <w:name w:val="Header Char"/>
    <w:basedOn w:val="DefaultParagraphFont"/>
    <w:link w:val="Header"/>
    <w:uiPriority w:val="99"/>
    <w:rsid w:val="001669A0"/>
    <w:rPr>
      <w:rFonts w:cs="B Nazanin"/>
      <w:sz w:val="24"/>
      <w:szCs w:val="28"/>
      <w:lang w:bidi="fa-IR"/>
    </w:rPr>
  </w:style>
  <w:style w:type="character" w:styleId="FollowedHyperlink">
    <w:name w:val="FollowedHyperlink"/>
    <w:basedOn w:val="DefaultParagraphFont"/>
    <w:uiPriority w:val="99"/>
    <w:semiHidden/>
    <w:unhideWhenUsed/>
    <w:rsid w:val="00477628"/>
    <w:rPr>
      <w:color w:val="800080" w:themeColor="followedHyperlink"/>
      <w:u w:val="single"/>
    </w:rPr>
  </w:style>
  <w:style w:type="table" w:customStyle="1" w:styleId="TableofTemplete">
    <w:name w:val="TableofTemplete"/>
    <w:basedOn w:val="TableNormal"/>
    <w:uiPriority w:val="99"/>
    <w:rsid w:val="00E66E3C"/>
    <w:pPr>
      <w:jc w:val="center"/>
    </w:pPr>
    <w:rPr>
      <w:rFonts w:eastAsiaTheme="minorHAnsi" w:cs="B Nazanin"/>
      <w:szCs w:val="24"/>
    </w:rPr>
    <w:tblPr>
      <w:tblStyleRowBandSize w:val="1"/>
      <w:tblBorders>
        <w:bottom w:val="single" w:sz="4" w:space="0" w:color="auto"/>
      </w:tblBorders>
    </w:tblPr>
    <w:tcPr>
      <w:vAlign w:val="center"/>
    </w:tcPr>
    <w:tblStylePr w:type="firstRow">
      <w:rPr>
        <w:rFonts w:ascii="Times New Roman Bold" w:hAnsi="Times New Roman Bold" w:cs="B Nazanin"/>
        <w:b/>
        <w:bCs/>
        <w:i w:val="0"/>
        <w:iCs w:val="0"/>
        <w:sz w:val="18"/>
        <w:szCs w:val="20"/>
      </w:rPr>
      <w:tblPr/>
      <w:tcPr>
        <w:tcBorders>
          <w:top w:val="single" w:sz="4" w:space="0" w:color="auto"/>
          <w:bottom w:val="single" w:sz="4" w:space="0" w:color="auto"/>
        </w:tcBorders>
      </w:tcPr>
    </w:tblStylePr>
    <w:tblStylePr w:type="lastRow">
      <w:tblPr/>
      <w:tcPr>
        <w:tcBorders>
          <w:bottom w:val="nil"/>
        </w:tcBorders>
      </w:tcPr>
    </w:tblStylePr>
    <w:tblStylePr w:type="band2Horz">
      <w:tblPr/>
      <w:tcPr>
        <w:shd w:val="clear" w:color="auto" w:fill="F2F2F2" w:themeFill="background1" w:themeFillShade="F2"/>
      </w:tcPr>
    </w:tblStylePr>
  </w:style>
  <w:style w:type="paragraph" w:customStyle="1" w:styleId="Simple">
    <w:name w:val="Simple"/>
    <w:basedOn w:val="Normal"/>
    <w:next w:val="Normal"/>
    <w:link w:val="SimpleChar"/>
    <w:rsid w:val="00A62F25"/>
    <w:pPr>
      <w:keepLines/>
    </w:pPr>
    <w:rPr>
      <w:noProof/>
      <w:lang w:bidi="ar-SA"/>
    </w:rPr>
  </w:style>
  <w:style w:type="paragraph" w:styleId="BodyText">
    <w:name w:val="Body Text"/>
    <w:basedOn w:val="Normal"/>
    <w:link w:val="BodyTextChar"/>
    <w:unhideWhenUsed/>
    <w:rsid w:val="00E45204"/>
    <w:pPr>
      <w:jc w:val="center"/>
    </w:pPr>
    <w:rPr>
      <w:sz w:val="26"/>
      <w:szCs w:val="32"/>
    </w:rPr>
  </w:style>
  <w:style w:type="character" w:customStyle="1" w:styleId="BodyTextChar">
    <w:name w:val="Body Text Char"/>
    <w:basedOn w:val="DefaultParagraphFont"/>
    <w:link w:val="BodyText"/>
    <w:rsid w:val="00E45204"/>
    <w:rPr>
      <w:rFonts w:cs="IRNazanin"/>
      <w:sz w:val="26"/>
      <w:szCs w:val="32"/>
      <w:lang w:bidi="fa-IR"/>
    </w:rPr>
  </w:style>
  <w:style w:type="character" w:styleId="PlaceholderText">
    <w:name w:val="Placeholder Text"/>
    <w:basedOn w:val="DefaultParagraphFont"/>
    <w:uiPriority w:val="99"/>
    <w:semiHidden/>
    <w:rsid w:val="00E45204"/>
    <w:rPr>
      <w:color w:val="808080"/>
    </w:rPr>
  </w:style>
  <w:style w:type="paragraph" w:styleId="BodyText2">
    <w:name w:val="Body Text 2"/>
    <w:basedOn w:val="Normal"/>
    <w:link w:val="BodyText2Char"/>
    <w:uiPriority w:val="99"/>
    <w:unhideWhenUsed/>
    <w:rsid w:val="001A25B4"/>
    <w:pPr>
      <w:jc w:val="lowKashida"/>
    </w:pPr>
    <w:rPr>
      <w:b/>
      <w:bCs/>
      <w:sz w:val="20"/>
      <w:szCs w:val="24"/>
      <w:u w:val="single"/>
      <w:lang w:val="en-AU" w:bidi="ar-BH"/>
    </w:rPr>
  </w:style>
  <w:style w:type="character" w:customStyle="1" w:styleId="BodyText2Char">
    <w:name w:val="Body Text 2 Char"/>
    <w:basedOn w:val="DefaultParagraphFont"/>
    <w:link w:val="BodyText2"/>
    <w:uiPriority w:val="99"/>
    <w:rsid w:val="001A25B4"/>
    <w:rPr>
      <w:rFonts w:cs="IRNazanin"/>
      <w:b/>
      <w:bCs/>
      <w:szCs w:val="24"/>
      <w:u w:val="single"/>
      <w:lang w:val="en-AU" w:bidi="ar-BH"/>
    </w:rPr>
  </w:style>
  <w:style w:type="paragraph" w:styleId="BodyText3">
    <w:name w:val="Body Text 3"/>
    <w:basedOn w:val="Normal"/>
    <w:link w:val="BodyText3Char"/>
    <w:uiPriority w:val="99"/>
    <w:unhideWhenUsed/>
    <w:rsid w:val="00C26C5B"/>
    <w:pPr>
      <w:pBdr>
        <w:top w:val="single" w:sz="4" w:space="1" w:color="auto"/>
        <w:left w:val="single" w:sz="4" w:space="1" w:color="auto"/>
        <w:bottom w:val="single" w:sz="4" w:space="1" w:color="auto"/>
        <w:right w:val="single" w:sz="4" w:space="1" w:color="auto"/>
      </w:pBdr>
    </w:pPr>
    <w:rPr>
      <w:szCs w:val="26"/>
    </w:rPr>
  </w:style>
  <w:style w:type="character" w:customStyle="1" w:styleId="BodyText3Char">
    <w:name w:val="Body Text 3 Char"/>
    <w:basedOn w:val="DefaultParagraphFont"/>
    <w:link w:val="BodyText3"/>
    <w:uiPriority w:val="99"/>
    <w:rsid w:val="00C26C5B"/>
    <w:rPr>
      <w:rFonts w:cs="IRNazanin"/>
      <w:sz w:val="24"/>
      <w:szCs w:val="26"/>
      <w:lang w:bidi="fa-IR"/>
    </w:rPr>
  </w:style>
  <w:style w:type="character" w:customStyle="1" w:styleId="SimpleChar">
    <w:name w:val="Simple Char"/>
    <w:basedOn w:val="DefaultParagraphFont"/>
    <w:link w:val="Simple"/>
    <w:rsid w:val="00E26D0D"/>
    <w:rPr>
      <w:rFonts w:cs="IRNazanin"/>
      <w:noProof/>
      <w:sz w:val="24"/>
      <w:szCs w:val="28"/>
    </w:rPr>
  </w:style>
  <w:style w:type="paragraph" w:customStyle="1" w:styleId="ParagRaph">
    <w:name w:val="ParagRaph"/>
    <w:basedOn w:val="Normal"/>
    <w:next w:val="Normal"/>
    <w:link w:val="ParagRaphChar"/>
    <w:rsid w:val="00EA4CD2"/>
    <w:pPr>
      <w:keepLines/>
    </w:pPr>
  </w:style>
  <w:style w:type="character" w:customStyle="1" w:styleId="CaptionChar">
    <w:name w:val="Caption Char"/>
    <w:basedOn w:val="DefaultParagraphFont"/>
    <w:link w:val="Caption"/>
    <w:uiPriority w:val="35"/>
    <w:rsid w:val="00B47C62"/>
    <w:rPr>
      <w:rFonts w:ascii="Times New Roman CYR" w:hAnsi="Times New Roman CYR" w:cs="B Nazanin"/>
      <w:sz w:val="24"/>
      <w:szCs w:val="24"/>
      <w:lang w:bidi="fa-IR"/>
    </w:rPr>
  </w:style>
  <w:style w:type="character" w:customStyle="1" w:styleId="TableFirsRowChar">
    <w:name w:val="TableFirsRow Char"/>
    <w:basedOn w:val="DefaultParagraphFont"/>
    <w:link w:val="TableFirsRow"/>
    <w:rsid w:val="00B47C62"/>
    <w:rPr>
      <w:rFonts w:ascii="Times New Roman CYR" w:hAnsi="Times New Roman CYR" w:cs="B Nazanin"/>
      <w:b/>
      <w:bCs/>
      <w:szCs w:val="24"/>
      <w:lang w:bidi="fa-IR"/>
    </w:rPr>
  </w:style>
  <w:style w:type="character" w:customStyle="1" w:styleId="TableTextChar">
    <w:name w:val="TableText Char"/>
    <w:basedOn w:val="DefaultParagraphFont"/>
    <w:link w:val="TableText"/>
    <w:rsid w:val="00B47C62"/>
    <w:rPr>
      <w:rFonts w:ascii="Times New Roman CYR" w:hAnsi="Times New Roman CYR" w:cs="B Nazanin"/>
      <w:noProof/>
      <w:sz w:val="24"/>
      <w:szCs w:val="24"/>
      <w:lang w:bidi="fa-IR"/>
    </w:rPr>
  </w:style>
  <w:style w:type="character" w:customStyle="1" w:styleId="PoetryInTableChar">
    <w:name w:val="PoetryInTable Char"/>
    <w:basedOn w:val="DefaultParagraphFont"/>
    <w:link w:val="PoetryInTable"/>
    <w:rsid w:val="00254C2D"/>
    <w:rPr>
      <w:rFonts w:ascii="Times New Roman CYR" w:hAnsi="Times New Roman CYR" w:cs="B Nazanin"/>
      <w:sz w:val="24"/>
      <w:szCs w:val="28"/>
      <w:lang w:bidi="fa-IR"/>
    </w:rPr>
  </w:style>
  <w:style w:type="character" w:customStyle="1" w:styleId="ReferenceInTextChar">
    <w:name w:val="ReferenceInText Char"/>
    <w:basedOn w:val="DefaultParagraphFont"/>
    <w:link w:val="ReferenceInText"/>
    <w:rsid w:val="00254C2D"/>
    <w:rPr>
      <w:rFonts w:ascii="Times New Roman CYR" w:hAnsi="Times New Roman CYR" w:cs="B Nazanin"/>
      <w:sz w:val="24"/>
      <w:szCs w:val="28"/>
      <w:lang w:bidi="fa-IR"/>
    </w:rPr>
  </w:style>
  <w:style w:type="character" w:customStyle="1" w:styleId="ParagRaphChar">
    <w:name w:val="ParagRaph Char"/>
    <w:basedOn w:val="DefaultParagraphFont"/>
    <w:link w:val="ParagRaph"/>
    <w:rsid w:val="00EA4CD2"/>
    <w:rPr>
      <w:rFonts w:cs="IRNazanin"/>
      <w:sz w:val="24"/>
      <w:szCs w:val="28"/>
      <w:lang w:bidi="fa-IR"/>
    </w:rPr>
  </w:style>
  <w:style w:type="paragraph" w:styleId="List2">
    <w:name w:val="List 2"/>
    <w:basedOn w:val="Normal"/>
    <w:uiPriority w:val="99"/>
    <w:unhideWhenUsed/>
    <w:qFormat/>
    <w:rsid w:val="00B47C62"/>
    <w:pPr>
      <w:keepNext/>
      <w:spacing w:before="240" w:line="276" w:lineRule="auto"/>
    </w:pPr>
    <w:rPr>
      <w:b/>
      <w:bCs/>
      <w:sz w:val="24"/>
      <w:szCs w:val="24"/>
    </w:rPr>
  </w:style>
  <w:style w:type="character" w:styleId="SubtleReference">
    <w:name w:val="Subtle Reference"/>
    <w:basedOn w:val="DefaultParagraphFont"/>
    <w:uiPriority w:val="31"/>
    <w:rsid w:val="002939EF"/>
    <w:rPr>
      <w:smallCaps/>
      <w:color w:val="C0504D" w:themeColor="accent2"/>
      <w:u w:val="single"/>
    </w:rPr>
  </w:style>
  <w:style w:type="paragraph" w:styleId="BodyTextFirstIndent">
    <w:name w:val="Body Text First Indent"/>
    <w:basedOn w:val="Normal"/>
    <w:link w:val="BodyTextFirstIndentChar"/>
    <w:uiPriority w:val="99"/>
    <w:unhideWhenUsed/>
    <w:qFormat/>
    <w:rsid w:val="00B47C62"/>
    <w:pPr>
      <w:keepLines/>
      <w:ind w:firstLine="425"/>
    </w:pPr>
  </w:style>
  <w:style w:type="table" w:styleId="TableGrid">
    <w:name w:val="Table Grid"/>
    <w:basedOn w:val="TableNormal"/>
    <w:uiPriority w:val="59"/>
    <w:rsid w:val="00724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FirstIndentChar">
    <w:name w:val="Body Text First Indent Char"/>
    <w:basedOn w:val="BodyTextChar"/>
    <w:link w:val="BodyTextFirstIndent"/>
    <w:uiPriority w:val="99"/>
    <w:rsid w:val="00B47C62"/>
    <w:rPr>
      <w:rFonts w:ascii="Times New Roman CYR" w:hAnsi="Times New Roman CYR" w:cs="B Nazanin"/>
      <w:sz w:val="28"/>
      <w:szCs w:val="28"/>
      <w:lang w:bidi="fa-IR"/>
    </w:rPr>
  </w:style>
  <w:style w:type="paragraph" w:styleId="BodyTextIndent">
    <w:name w:val="Body Text Indent"/>
    <w:basedOn w:val="Normal"/>
    <w:link w:val="BodyTextIndentChar"/>
    <w:uiPriority w:val="99"/>
    <w:unhideWhenUsed/>
    <w:rsid w:val="006048BA"/>
    <w:pPr>
      <w:ind w:left="-2" w:firstLine="2"/>
    </w:pPr>
    <w:rPr>
      <w:b/>
      <w:bCs/>
      <w:szCs w:val="24"/>
      <w:u w:val="single"/>
    </w:rPr>
  </w:style>
  <w:style w:type="character" w:customStyle="1" w:styleId="BodyTextIndentChar">
    <w:name w:val="Body Text Indent Char"/>
    <w:basedOn w:val="DefaultParagraphFont"/>
    <w:link w:val="BodyTextIndent"/>
    <w:uiPriority w:val="99"/>
    <w:rsid w:val="006048BA"/>
    <w:rPr>
      <w:rFonts w:cs="B Nazanin"/>
      <w:b/>
      <w:bCs/>
      <w:sz w:val="24"/>
      <w:szCs w:val="24"/>
      <w:u w:val="single"/>
      <w:lang w:bidi="fa-IR"/>
    </w:rPr>
  </w:style>
  <w:style w:type="paragraph" w:styleId="NoSpacing">
    <w:name w:val="No Spacing"/>
    <w:basedOn w:val="Normal"/>
    <w:uiPriority w:val="1"/>
    <w:qFormat/>
    <w:rsid w:val="00254C2D"/>
  </w:style>
  <w:style w:type="character" w:customStyle="1" w:styleId="TOC4Char">
    <w:name w:val="TOC 4 Char"/>
    <w:basedOn w:val="DefaultParagraphFont"/>
    <w:link w:val="TOC4"/>
    <w:uiPriority w:val="39"/>
    <w:rsid w:val="00B47C62"/>
    <w:rPr>
      <w:rFonts w:ascii="Times New Roman CYR" w:hAnsi="Times New Roman CYR" w:cs="B Nazanin"/>
      <w:sz w:val="24"/>
      <w:szCs w:val="24"/>
      <w:lang w:bidi="fa-IR"/>
    </w:rPr>
  </w:style>
  <w:style w:type="character" w:customStyle="1" w:styleId="TOC5Char">
    <w:name w:val="TOC 5 Char"/>
    <w:basedOn w:val="DefaultParagraphFont"/>
    <w:link w:val="TOC5"/>
    <w:uiPriority w:val="39"/>
    <w:semiHidden/>
    <w:rsid w:val="00B005E2"/>
    <w:rPr>
      <w:rFonts w:ascii="Times New Roman CYR" w:hAnsi="Times New Roman CYR" w:cs="B Nazanin"/>
      <w:szCs w:val="24"/>
      <w:lang w:bidi="fa-IR"/>
    </w:rPr>
  </w:style>
  <w:style w:type="character" w:customStyle="1" w:styleId="TOC3Char">
    <w:name w:val="TOC 3 Char"/>
    <w:basedOn w:val="DefaultParagraphFont"/>
    <w:link w:val="TOC3"/>
    <w:uiPriority w:val="39"/>
    <w:rsid w:val="00B47C62"/>
    <w:rPr>
      <w:rFonts w:ascii="Times New Roman CYR" w:hAnsi="Times New Roman CYR" w:cs="B Nazanin"/>
      <w:sz w:val="24"/>
      <w:szCs w:val="24"/>
      <w:lang w:bidi="fa-IR"/>
    </w:rPr>
  </w:style>
  <w:style w:type="character" w:customStyle="1" w:styleId="Condensed">
    <w:name w:val="Condensed"/>
    <w:basedOn w:val="DefaultParagraphFont"/>
    <w:uiPriority w:val="1"/>
    <w:qFormat/>
    <w:rsid w:val="00B005E2"/>
    <w:rPr>
      <w:spacing w:val="-6"/>
    </w:rPr>
  </w:style>
  <w:style w:type="character" w:customStyle="1" w:styleId="TableofFiguresChar">
    <w:name w:val="Table of Figures Char"/>
    <w:aliases w:val="TableofFigures Char"/>
    <w:basedOn w:val="DefaultParagraphFont"/>
    <w:link w:val="TableofFigures"/>
    <w:uiPriority w:val="99"/>
    <w:rsid w:val="00B47C62"/>
    <w:rPr>
      <w:rFonts w:ascii="Times New Roman CYR" w:hAnsi="Times New Roman CYR"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198885">
      <w:bodyDiv w:val="1"/>
      <w:marLeft w:val="0"/>
      <w:marRight w:val="0"/>
      <w:marTop w:val="0"/>
      <w:marBottom w:val="0"/>
      <w:divBdr>
        <w:top w:val="none" w:sz="0" w:space="0" w:color="auto"/>
        <w:left w:val="none" w:sz="0" w:space="0" w:color="auto"/>
        <w:bottom w:val="none" w:sz="0" w:space="0" w:color="auto"/>
        <w:right w:val="none" w:sz="0" w:space="0" w:color="auto"/>
      </w:divBdr>
    </w:div>
    <w:div w:id="208566104">
      <w:bodyDiv w:val="1"/>
      <w:marLeft w:val="0"/>
      <w:marRight w:val="0"/>
      <w:marTop w:val="0"/>
      <w:marBottom w:val="0"/>
      <w:divBdr>
        <w:top w:val="none" w:sz="0" w:space="0" w:color="auto"/>
        <w:left w:val="none" w:sz="0" w:space="0" w:color="auto"/>
        <w:bottom w:val="none" w:sz="0" w:space="0" w:color="auto"/>
        <w:right w:val="none" w:sz="0" w:space="0" w:color="auto"/>
      </w:divBdr>
    </w:div>
    <w:div w:id="827944191">
      <w:bodyDiv w:val="1"/>
      <w:marLeft w:val="0"/>
      <w:marRight w:val="0"/>
      <w:marTop w:val="0"/>
      <w:marBottom w:val="0"/>
      <w:divBdr>
        <w:top w:val="none" w:sz="0" w:space="0" w:color="auto"/>
        <w:left w:val="none" w:sz="0" w:space="0" w:color="auto"/>
        <w:bottom w:val="none" w:sz="0" w:space="0" w:color="auto"/>
        <w:right w:val="none" w:sz="0" w:space="0" w:color="auto"/>
      </w:divBdr>
    </w:div>
    <w:div w:id="1143736670">
      <w:bodyDiv w:val="1"/>
      <w:marLeft w:val="0"/>
      <w:marRight w:val="0"/>
      <w:marTop w:val="0"/>
      <w:marBottom w:val="0"/>
      <w:divBdr>
        <w:top w:val="none" w:sz="0" w:space="0" w:color="auto"/>
        <w:left w:val="none" w:sz="0" w:space="0" w:color="auto"/>
        <w:bottom w:val="none" w:sz="0" w:space="0" w:color="auto"/>
        <w:right w:val="none" w:sz="0" w:space="0" w:color="auto"/>
      </w:divBdr>
    </w:div>
    <w:div w:id="1246767873">
      <w:bodyDiv w:val="1"/>
      <w:marLeft w:val="0"/>
      <w:marRight w:val="0"/>
      <w:marTop w:val="0"/>
      <w:marBottom w:val="0"/>
      <w:divBdr>
        <w:top w:val="none" w:sz="0" w:space="0" w:color="auto"/>
        <w:left w:val="none" w:sz="0" w:space="0" w:color="auto"/>
        <w:bottom w:val="none" w:sz="0" w:space="0" w:color="auto"/>
        <w:right w:val="none" w:sz="0" w:space="0" w:color="auto"/>
      </w:divBdr>
    </w:div>
    <w:div w:id="1320037002">
      <w:bodyDiv w:val="1"/>
      <w:marLeft w:val="0"/>
      <w:marRight w:val="0"/>
      <w:marTop w:val="0"/>
      <w:marBottom w:val="0"/>
      <w:divBdr>
        <w:top w:val="none" w:sz="0" w:space="0" w:color="auto"/>
        <w:left w:val="none" w:sz="0" w:space="0" w:color="auto"/>
        <w:bottom w:val="none" w:sz="0" w:space="0" w:color="auto"/>
        <w:right w:val="none" w:sz="0" w:space="0" w:color="auto"/>
      </w:divBdr>
    </w:div>
    <w:div w:id="1368292475">
      <w:bodyDiv w:val="1"/>
      <w:marLeft w:val="0"/>
      <w:marRight w:val="0"/>
      <w:marTop w:val="0"/>
      <w:marBottom w:val="0"/>
      <w:divBdr>
        <w:top w:val="none" w:sz="0" w:space="0" w:color="auto"/>
        <w:left w:val="none" w:sz="0" w:space="0" w:color="auto"/>
        <w:bottom w:val="none" w:sz="0" w:space="0" w:color="auto"/>
        <w:right w:val="none" w:sz="0" w:space="0" w:color="auto"/>
      </w:divBdr>
    </w:div>
    <w:div w:id="1941833609">
      <w:bodyDiv w:val="1"/>
      <w:marLeft w:val="0"/>
      <w:marRight w:val="0"/>
      <w:marTop w:val="0"/>
      <w:marBottom w:val="0"/>
      <w:divBdr>
        <w:top w:val="none" w:sz="0" w:space="0" w:color="auto"/>
        <w:left w:val="none" w:sz="0" w:space="0" w:color="auto"/>
        <w:bottom w:val="none" w:sz="0" w:space="0" w:color="auto"/>
        <w:right w:val="none" w:sz="0" w:space="0" w:color="auto"/>
      </w:divBdr>
    </w:div>
    <w:div w:id="199525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header" Target="header15.xml"/><Relationship Id="rId21" Type="http://schemas.openxmlformats.org/officeDocument/2006/relationships/header" Target="header5.xml"/><Relationship Id="rId34" Type="http://schemas.openxmlformats.org/officeDocument/2006/relationships/footer" Target="footer9.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image" Target="media/image2.jpg"/><Relationship Id="rId19" Type="http://schemas.openxmlformats.org/officeDocument/2006/relationships/header" Target="header4.xml"/><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footer" Target="footer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3\Downloads\France140311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Abstract>
  <CompanyAddress>.......</CompanyAddress>
  <CompanyPhone/>
  <CompanyFax>.......</CompanyFax>
  <CompanyEmail>.......</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88DBC6-D7D8-42CE-BBA1-EE849D93D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France14031117</Template>
  <TotalTime>0</TotalTime>
  <Pages>31</Pages>
  <Words>1838</Words>
  <Characters>10481</Characters>
  <Application>Microsoft Office Word</Application>
  <DocSecurity>0</DocSecurity>
  <Lines>87</Lines>
  <Paragraphs>24</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Type Your Thesis/ Dissertation Title Here</vt:lpstr>
      <vt:lpstr>&lt;Résumé&gt;</vt:lpstr>
      <vt:lpstr>&lt;.....&gt;</vt:lpstr>
      <vt:lpstr>&lt;.......&gt;</vt:lpstr>
      <vt:lpstr>&lt;.......&gt;</vt:lpstr>
      <vt:lpstr>&lt;.......&gt;</vt:lpstr>
      <vt:lpstr>&lt;.......&gt;</vt:lpstr>
      <vt:lpstr>Annexes</vt:lpstr>
      <vt:lpstr>    Annexe A</vt:lpstr>
      <vt:lpstr>    Annexe B</vt:lpstr>
      <vt:lpstr>    Annexe C</vt:lpstr>
      <vt:lpstr/>
      <vt:lpstr>Glossaire Français- Persan</vt:lpstr>
      <vt:lpstr/>
      <vt:lpstr>Glossaire Persan- Français</vt:lpstr>
      <vt:lpstr/>
      <vt:lpstr>Articles extraits de la thèse/ du mémoire de l’étudiant(e)</vt:lpstr>
      <vt:lpstr/>
      <vt:lpstr>&lt;Bibliographie&gt;</vt:lpstr>
    </vt:vector>
  </TitlesOfParts>
  <Company>.....</Company>
  <LinksUpToDate>false</LinksUpToDate>
  <CharactersWithSpaces>12295</CharactersWithSpaces>
  <SharedDoc>false</SharedDoc>
  <HLinks>
    <vt:vector size="6" baseType="variant">
      <vt:variant>
        <vt:i4>8257587</vt:i4>
      </vt:variant>
      <vt:variant>
        <vt:i4>30</vt:i4>
      </vt:variant>
      <vt:variant>
        <vt:i4>0</vt:i4>
      </vt:variant>
      <vt:variant>
        <vt:i4>5</vt:i4>
      </vt:variant>
      <vt:variant>
        <vt:lpwstr>https://www.yjc.ir/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Thesis/ Dissertation Title Here</dc:title>
  <dc:subject>Type Your Thesis/ Dissertation Title Here</dc:subject>
  <dc:creator>123</dc:creator>
  <cp:keywords>Keyword 1, Keyword 2, Keyword 3 (List three to seven keywords in alphabetical order).</cp:keywords>
  <cp:lastModifiedBy>123</cp:lastModifiedBy>
  <cp:revision>2</cp:revision>
  <cp:lastPrinted>2021-01-17T01:57:00Z</cp:lastPrinted>
  <dcterms:created xsi:type="dcterms:W3CDTF">2025-02-16T06:41:00Z</dcterms:created>
  <dcterms:modified xsi:type="dcterms:W3CDTF">2025-02-16T06:41:00Z</dcterms:modified>
  <cp:category>.......</cp:category>
</cp:coreProperties>
</file>